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76736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76664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825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w w:val="95"/>
                          <w:sz w:val="50"/>
                        </w:rPr>
                        <w:t>July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76640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  <v:shape style="position:absolute;left:8523;top:13478;width:2304;height:1411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7503" w:right="0"/>
        <w:jc w:val="left"/>
        <w:rPr>
          <w:b w:val="0"/>
          <w:bCs w:val="0"/>
        </w:rPr>
      </w:pPr>
      <w:hyperlink r:id="rId15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6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8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31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7"/>
        </w:rPr>
        <w:t>Jul</w:t>
      </w:r>
      <w:r>
        <w:rPr>
          <w:color w:val="D2232A"/>
        </w:rPr>
        <w:t>y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S</w:t>
      </w:r>
      <w:r>
        <w:rPr>
          <w:color w:val="D2232A"/>
          <w:spacing w:val="27"/>
        </w:rPr>
        <w:t>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8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Seasonal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Employment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2"/>
          <w:sz w:val="36"/>
        </w:rPr>
        <w:t>Trends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(Part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z w:val="36"/>
        </w:rPr>
        <w:t>1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8"/>
          <w:sz w:val="36"/>
        </w:rPr>
        <w:t>of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2)</w:t>
      </w:r>
      <w:r>
        <w:rPr>
          <w:rFonts w:ascii="Segoe UI"/>
          <w:sz w:val="36"/>
        </w:rPr>
      </w:r>
    </w:p>
    <w:p>
      <w:pPr>
        <w:pStyle w:val="BodyText"/>
        <w:spacing w:line="240" w:lineRule="exact" w:before="190"/>
        <w:ind w:left="726" w:right="710"/>
        <w:jc w:val="both"/>
      </w:pPr>
      <w:r>
        <w:rPr>
          <w:color w:val="231F20"/>
          <w:spacing w:val="-2"/>
        </w:rPr>
        <w:t>Employment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several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major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industry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sectors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directly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ff</w:t>
      </w:r>
      <w:r>
        <w:rPr>
          <w:color w:val="231F20"/>
          <w:spacing w:val="-3"/>
        </w:rPr>
        <w:t>ected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seasonal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pa</w:t>
      </w:r>
      <w:r>
        <w:rPr>
          <w:color w:val="231F20"/>
          <w:spacing w:val="-3"/>
        </w:rPr>
        <w:t>tt</w:t>
      </w:r>
      <w:r>
        <w:rPr>
          <w:color w:val="231F20"/>
          <w:spacing w:val="-2"/>
        </w:rPr>
        <w:t>erns.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pa</w:t>
      </w:r>
      <w:r>
        <w:rPr>
          <w:color w:val="231F20"/>
          <w:spacing w:val="-3"/>
        </w:rPr>
        <w:t>tt</w:t>
      </w:r>
      <w:r>
        <w:rPr>
          <w:color w:val="231F20"/>
          <w:spacing w:val="-2"/>
        </w:rPr>
        <w:t>erns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seen</w:t>
      </w:r>
      <w:r>
        <w:rPr>
          <w:color w:val="231F20"/>
          <w:spacing w:val="82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comparing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monthly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employment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-8"/>
        </w:rPr>
        <w:t> </w:t>
      </w:r>
      <w:r>
        <w:rPr>
          <w:color w:val="231F20"/>
        </w:rPr>
        <w:t>multiple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years.</w:t>
      </w:r>
      <w:r>
        <w:rPr>
          <w:color w:val="231F20"/>
          <w:spacing w:val="40"/>
        </w:rPr>
        <w:t> </w:t>
      </w:r>
      <w:r>
        <w:rPr>
          <w:color w:val="231F20"/>
        </w:rPr>
        <w:t>Seasonal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trends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attributed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-7"/>
        </w:rPr>
        <w:t> </w:t>
      </w:r>
      <w:r>
        <w:rPr>
          <w:color w:val="231F20"/>
        </w:rPr>
        <w:t>schedules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operation, holidays,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weather pa</w:t>
      </w:r>
      <w:r>
        <w:rPr>
          <w:color w:val="231F20"/>
          <w:spacing w:val="-2"/>
        </w:rPr>
        <w:t>tt</w:t>
      </w:r>
      <w:r>
        <w:rPr>
          <w:color w:val="231F20"/>
          <w:spacing w:val="-1"/>
        </w:rPr>
        <w:t>erns.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Examples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three </w:t>
      </w:r>
      <w:r>
        <w:rPr>
          <w:color w:val="231F20"/>
        </w:rPr>
        <w:t>types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"/>
        </w:rPr>
        <w:t> provided.</w:t>
      </w:r>
      <w:r>
        <w:rPr/>
      </w:r>
    </w:p>
    <w:p>
      <w:pPr>
        <w:pStyle w:val="BodyText"/>
        <w:spacing w:line="240" w:lineRule="exact" w:before="90"/>
        <w:ind w:left="726" w:right="712"/>
        <w:jc w:val="both"/>
      </w:pPr>
      <w:r>
        <w:rPr>
          <w:color w:val="231F20"/>
          <w:spacing w:val="-1"/>
        </w:rPr>
        <w:t>Education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one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obvious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examples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seasonal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employment.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Most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Arkansas’</w:t>
      </w:r>
      <w:r>
        <w:rPr>
          <w:color w:val="231F20"/>
          <w:spacing w:val="2"/>
        </w:rPr>
        <w:t> </w:t>
      </w:r>
      <w:r>
        <w:rPr>
          <w:color w:val="231F20"/>
        </w:rPr>
        <w:t>public</w:t>
      </w:r>
      <w:r>
        <w:rPr>
          <w:color w:val="231F20"/>
          <w:spacing w:val="2"/>
        </w:rPr>
        <w:t> </w:t>
      </w:r>
      <w:r>
        <w:rPr>
          <w:color w:val="231F20"/>
        </w:rPr>
        <w:t>schools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universities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3"/>
        </w:rPr>
        <w:t> </w:t>
      </w:r>
      <w:r>
        <w:rPr>
          <w:color w:val="231F20"/>
        </w:rPr>
        <w:t>scheduled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operate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August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May.</w:t>
      </w:r>
      <w:r>
        <w:rPr>
          <w:color w:val="231F20"/>
          <w:spacing w:val="7"/>
        </w:rPr>
        <w:t> </w:t>
      </w:r>
      <w:r>
        <w:rPr>
          <w:color w:val="231F20"/>
        </w:rPr>
        <w:t>Chart</w:t>
      </w:r>
      <w:r>
        <w:rPr>
          <w:color w:val="231F20"/>
          <w:spacing w:val="3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shows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how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state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government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em</w:t>
      </w:r>
      <w:r>
        <w:rPr>
          <w:rFonts w:ascii="Calibri" w:hAnsi="Calibri" w:cs="Calibri" w:eastAsia="Calibri"/>
          <w:color w:val="231F20"/>
          <w:spacing w:val="-1"/>
        </w:rPr>
        <w:t>-</w:t>
      </w:r>
      <w:r>
        <w:rPr>
          <w:rFonts w:ascii="Calibri" w:hAnsi="Calibri" w:cs="Calibri" w:eastAsia="Calibri"/>
          <w:color w:val="231F20"/>
          <w:spacing w:val="59"/>
        </w:rPr>
        <w:t> </w:t>
      </w:r>
      <w:r>
        <w:rPr>
          <w:color w:val="231F20"/>
          <w:spacing w:val="-1"/>
        </w:rPr>
        <w:t>ployment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ected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</w:rPr>
        <w:t>schedule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</w:rPr>
        <w:t>schools.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Note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jobs</w:t>
      </w:r>
      <w:r>
        <w:rPr>
          <w:color w:val="231F20"/>
          <w:spacing w:val="-5"/>
        </w:rPr>
        <w:t> </w:t>
      </w:r>
      <w:r>
        <w:rPr>
          <w:color w:val="231F20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decline</w:t>
      </w:r>
      <w:r>
        <w:rPr>
          <w:color w:val="231F20"/>
          <w:spacing w:val="33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3"/>
        </w:rPr>
        <w:t>w</w:t>
      </w:r>
      <w:r>
        <w:rPr>
          <w:color w:val="231F20"/>
        </w:rPr>
        <w:t>een M</w:t>
      </w:r>
      <w:r>
        <w:rPr>
          <w:color w:val="231F20"/>
          <w:spacing w:val="-5"/>
        </w:rPr>
        <w:t>a</w:t>
      </w:r>
      <w:r>
        <w:rPr>
          <w:color w:val="231F20"/>
        </w:rPr>
        <w:t>y and June, </w:t>
      </w:r>
      <w:r>
        <w:rPr>
          <w:color w:val="231F20"/>
          <w:spacing w:val="-4"/>
        </w:rPr>
        <w:t>r</w:t>
      </w:r>
      <w:r>
        <w:rPr>
          <w:color w:val="231F20"/>
        </w:rPr>
        <w:t>eaches a l</w:t>
      </w:r>
      <w:r>
        <w:rPr>
          <w:color w:val="231F20"/>
          <w:spacing w:val="-1"/>
        </w:rPr>
        <w:t>o</w:t>
      </w:r>
      <w:r>
        <w:rPr>
          <w:color w:val="231F20"/>
        </w:rPr>
        <w:t>w in Jul</w:t>
      </w:r>
      <w:r>
        <w:rPr>
          <w:color w:val="231F20"/>
          <w:spacing w:val="-17"/>
        </w:rPr>
        <w:t>y</w:t>
      </w:r>
      <w:r>
        <w:rPr>
          <w:color w:val="231F20"/>
        </w:rPr>
        <w:t>, and then inc</w:t>
      </w:r>
      <w:r>
        <w:rPr>
          <w:color w:val="231F20"/>
          <w:spacing w:val="-4"/>
        </w:rPr>
        <w:t>r</w:t>
      </w:r>
      <w:r>
        <w:rPr>
          <w:color w:val="231F20"/>
        </w:rPr>
        <w:t>eases b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-3"/>
        </w:rPr>
        <w:t>w</w:t>
      </w:r>
      <w:r>
        <w:rPr>
          <w:color w:val="231F20"/>
        </w:rPr>
        <w:t>een Augu</w:t>
      </w:r>
      <w:r>
        <w:rPr>
          <w:color w:val="231F20"/>
          <w:spacing w:val="-3"/>
        </w:rPr>
        <w:t>s</w:t>
      </w:r>
      <w:r>
        <w:rPr>
          <w:color w:val="231F20"/>
        </w:rPr>
        <w:t>t and Se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t</w:t>
      </w:r>
      <w:r>
        <w:rPr>
          <w:color w:val="231F20"/>
        </w:rPr>
        <w:t>embe</w:t>
      </w:r>
      <w:r>
        <w:rPr>
          <w:color w:val="231F20"/>
          <w:spacing w:val="-25"/>
        </w:rPr>
        <w:t>r</w:t>
      </w:r>
      <w:r>
        <w:rPr>
          <w:color w:val="231F20"/>
        </w:rPr>
        <w:t>.</w:t>
      </w:r>
      <w:r>
        <w:rPr>
          <w:color w:val="231F20"/>
          <w:spacing w:val="54"/>
        </w:rPr>
        <w:t> </w:t>
      </w:r>
      <w:r>
        <w:rPr>
          <w:color w:val="231F20"/>
        </w:rPr>
        <w:t>Jo</w:t>
      </w:r>
      <w:r>
        <w:rPr>
          <w:color w:val="231F20"/>
          <w:spacing w:val="-2"/>
        </w:rPr>
        <w:t>b</w:t>
      </w:r>
      <w:r>
        <w:rPr>
          <w:color w:val="231F20"/>
        </w:rPr>
        <w:t>s </w:t>
      </w:r>
      <w:r>
        <w:rPr>
          <w:color w:val="231F20"/>
          <w:spacing w:val="-4"/>
        </w:rPr>
        <w:t>r</w:t>
      </w:r>
      <w:r>
        <w:rPr>
          <w:color w:val="231F20"/>
        </w:rPr>
        <w:t>emain</w:t>
      </w:r>
      <w:r>
        <w:rPr>
          <w:color w:val="231F20"/>
        </w:rPr>
        <w:t> </w:t>
      </w:r>
      <w:r>
        <w:rPr>
          <w:color w:val="231F20"/>
          <w:spacing w:val="-1"/>
        </w:rPr>
        <w:t>fairly stable</w:t>
      </w:r>
      <w:r>
        <w:rPr>
          <w:color w:val="231F20"/>
        </w:rPr>
        <w:t> during the </w:t>
      </w:r>
      <w:r>
        <w:rPr>
          <w:color w:val="231F20"/>
          <w:spacing w:val="-2"/>
        </w:rPr>
        <w:t>rest</w:t>
      </w:r>
      <w:r>
        <w:rPr>
          <w:color w:val="231F20"/>
          <w:spacing w:val="-1"/>
        </w:rPr>
        <w:t> </w:t>
      </w:r>
      <w:r>
        <w:rPr>
          <w:color w:val="231F20"/>
        </w:rPr>
        <w:t>of the </w:t>
      </w:r>
      <w:r>
        <w:rPr>
          <w:color w:val="231F20"/>
          <w:spacing w:val="-5"/>
        </w:rPr>
        <w:t>year,</w:t>
      </w:r>
      <w:r>
        <w:rPr>
          <w:color w:val="231F20"/>
        </w:rPr>
        <w:t> with</w:t>
      </w:r>
      <w:r>
        <w:rPr>
          <w:color w:val="231F20"/>
          <w:spacing w:val="-1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exception</w:t>
      </w:r>
      <w:r>
        <w:rPr>
          <w:color w:val="231F20"/>
        </w:rPr>
        <w:t> of 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holiday-related</w:t>
      </w:r>
      <w:r>
        <w:rPr>
          <w:color w:val="231F20"/>
        </w:rPr>
        <w:t> </w:t>
      </w:r>
      <w:r>
        <w:rPr>
          <w:color w:val="231F20"/>
          <w:spacing w:val="-1"/>
        </w:rPr>
        <w:t>drop</w:t>
      </w:r>
      <w:r>
        <w:rPr>
          <w:color w:val="231F20"/>
        </w:rPr>
        <w:t> in </w:t>
      </w:r>
      <w:r>
        <w:rPr>
          <w:color w:val="231F20"/>
          <w:spacing w:val="-2"/>
        </w:rPr>
        <w:t>December/January.</w:t>
      </w:r>
      <w:r>
        <w:rPr/>
      </w:r>
    </w:p>
    <w:p>
      <w:pPr>
        <w:pStyle w:val="BodyText"/>
        <w:spacing w:line="193" w:lineRule="auto" w:before="98"/>
        <w:ind w:left="726" w:right="711"/>
        <w:jc w:val="both"/>
        <w:rPr>
          <w:rFonts w:ascii="Calibri" w:hAnsi="Calibri" w:cs="Calibri" w:eastAsia="Calibri"/>
        </w:rPr>
      </w:pP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employment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universities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secondary</w:t>
      </w:r>
      <w:r>
        <w:rPr>
          <w:color w:val="231F20"/>
          <w:spacing w:val="-6"/>
        </w:rPr>
        <w:t> </w:t>
      </w:r>
      <w:r>
        <w:rPr>
          <w:color w:val="231F20"/>
        </w:rPr>
        <w:t>schools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falls</w:t>
      </w:r>
      <w:r>
        <w:rPr>
          <w:color w:val="231F20"/>
          <w:spacing w:val="-4"/>
        </w:rPr>
        <w:t> </w:t>
      </w:r>
      <w:r>
        <w:rPr>
          <w:color w:val="231F20"/>
        </w:rPr>
        <w:t>under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state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government,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employ</w:t>
      </w:r>
      <w:r>
        <w:rPr>
          <w:rFonts w:ascii="Calibri"/>
          <w:color w:val="231F20"/>
          <w:spacing w:val="-2"/>
        </w:rPr>
        <w:t>-</w:t>
      </w:r>
      <w:r>
        <w:rPr>
          <w:rFonts w:ascii="Calibri"/>
          <w:color w:val="231F20"/>
          <w:spacing w:val="63"/>
        </w:rPr>
        <w:t> </w:t>
      </w:r>
      <w:r>
        <w:rPr>
          <w:rFonts w:ascii="Calibri"/>
          <w:color w:val="231F20"/>
          <w:spacing w:val="-1"/>
        </w:rPr>
        <w:t>ment</w:t>
      </w:r>
      <w:r>
        <w:rPr>
          <w:rFonts w:ascii="Calibri"/>
          <w:color w:val="231F20"/>
          <w:spacing w:val="4"/>
        </w:rPr>
        <w:t> </w:t>
      </w:r>
      <w:r>
        <w:rPr>
          <w:rFonts w:ascii="Calibri"/>
          <w:color w:val="231F20"/>
          <w:spacing w:val="-2"/>
        </w:rPr>
        <w:t>at</w:t>
      </w:r>
      <w:r>
        <w:rPr>
          <w:rFonts w:ascii="Calibri"/>
          <w:color w:val="231F20"/>
          <w:spacing w:val="5"/>
        </w:rPr>
        <w:t> </w:t>
      </w:r>
      <w:r>
        <w:rPr>
          <w:rFonts w:ascii="Calibri"/>
          <w:i/>
          <w:color w:val="231F20"/>
          <w:spacing w:val="-2"/>
        </w:rPr>
        <w:t>private</w:t>
      </w:r>
      <w:r>
        <w:rPr>
          <w:rFonts w:ascii="Calibri"/>
          <w:i/>
          <w:color w:val="231F20"/>
          <w:spacing w:val="5"/>
        </w:rPr>
        <w:t> </w:t>
      </w:r>
      <w:r>
        <w:rPr>
          <w:color w:val="231F20"/>
          <w:spacing w:val="-1"/>
        </w:rPr>
        <w:t>universities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rFonts w:ascii="Calibri"/>
          <w:i/>
          <w:color w:val="231F20"/>
          <w:spacing w:val="-2"/>
        </w:rPr>
        <w:t>private</w:t>
      </w:r>
      <w:r>
        <w:rPr>
          <w:rFonts w:ascii="Calibri"/>
          <w:i/>
          <w:color w:val="231F20"/>
          <w:spacing w:val="5"/>
        </w:rPr>
        <w:t> </w:t>
      </w:r>
      <w:r>
        <w:rPr>
          <w:color w:val="231F20"/>
          <w:spacing w:val="-1"/>
        </w:rPr>
        <w:t>secondary</w:t>
      </w:r>
      <w:r>
        <w:rPr>
          <w:color w:val="231F20"/>
          <w:spacing w:val="5"/>
        </w:rPr>
        <w:t> </w:t>
      </w:r>
      <w:r>
        <w:rPr>
          <w:color w:val="231F20"/>
        </w:rPr>
        <w:t>schools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falls</w:t>
      </w:r>
      <w:r>
        <w:rPr>
          <w:color w:val="231F20"/>
          <w:spacing w:val="5"/>
        </w:rPr>
        <w:t> </w:t>
      </w:r>
      <w:r>
        <w:rPr>
          <w:color w:val="231F20"/>
        </w:rPr>
        <w:t>under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educational</w:t>
      </w:r>
      <w:r>
        <w:rPr>
          <w:color w:val="231F20"/>
          <w:spacing w:val="6"/>
        </w:rPr>
        <w:t> </w:t>
      </w:r>
      <w:r>
        <w:rPr>
          <w:color w:val="231F20"/>
        </w:rPr>
        <w:t>services.</w:t>
      </w:r>
      <w:r>
        <w:rPr>
          <w:color w:val="231F20"/>
          <w:spacing w:val="10"/>
        </w:rPr>
        <w:t> </w:t>
      </w:r>
      <w:r>
        <w:rPr>
          <w:color w:val="231F20"/>
        </w:rPr>
        <w:t>This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subsector</w:t>
      </w:r>
      <w:r>
        <w:rPr>
          <w:color w:val="231F20"/>
          <w:spacing w:val="77"/>
        </w:rPr>
        <w:t> </w:t>
      </w:r>
      <w:r>
        <w:rPr>
          <w:rFonts w:ascii="Calibri"/>
          <w:color w:val="231F20"/>
          <w:spacing w:val="-1"/>
        </w:rPr>
        <w:t>under</w:t>
      </w:r>
      <w:r>
        <w:rPr>
          <w:rFonts w:ascii="Calibri"/>
          <w:color w:val="231F20"/>
          <w:spacing w:val="-15"/>
        </w:rPr>
        <w:t> </w:t>
      </w:r>
      <w:r>
        <w:rPr>
          <w:rFonts w:ascii="Calibri"/>
          <w:b/>
          <w:color w:val="231F20"/>
          <w:spacing w:val="-2"/>
        </w:rPr>
        <w:t>educational</w:t>
      </w:r>
      <w:r>
        <w:rPr>
          <w:rFonts w:ascii="Calibri"/>
          <w:b/>
          <w:color w:val="231F20"/>
          <w:spacing w:val="-15"/>
        </w:rPr>
        <w:t> </w:t>
      </w:r>
      <w:r>
        <w:rPr>
          <w:rFonts w:ascii="Calibri"/>
          <w:b/>
          <w:color w:val="231F20"/>
          <w:spacing w:val="-1"/>
        </w:rPr>
        <w:t>and</w:t>
      </w:r>
      <w:r>
        <w:rPr>
          <w:rFonts w:ascii="Calibri"/>
          <w:b/>
          <w:color w:val="231F20"/>
          <w:spacing w:val="-15"/>
        </w:rPr>
        <w:t> </w:t>
      </w:r>
      <w:r>
        <w:rPr>
          <w:rFonts w:ascii="Calibri"/>
          <w:b/>
          <w:color w:val="231F20"/>
          <w:spacing w:val="-1"/>
        </w:rPr>
        <w:t>health</w:t>
      </w:r>
      <w:r>
        <w:rPr>
          <w:rFonts w:ascii="Calibri"/>
          <w:b/>
          <w:color w:val="231F20"/>
          <w:spacing w:val="-15"/>
        </w:rPr>
        <w:t> </w:t>
      </w:r>
      <w:r>
        <w:rPr>
          <w:rFonts w:ascii="Calibri"/>
          <w:b/>
          <w:color w:val="231F20"/>
          <w:spacing w:val="-1"/>
        </w:rPr>
        <w:t>services</w:t>
      </w:r>
      <w:r>
        <w:rPr>
          <w:color w:val="231F20"/>
          <w:spacing w:val="-1"/>
        </w:rPr>
        <w:t>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exception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few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schools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utilize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three-quarter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system,</w:t>
      </w:r>
      <w:r>
        <w:rPr>
          <w:color w:val="231F20"/>
          <w:spacing w:val="80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majority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private</w:t>
      </w:r>
      <w:r>
        <w:rPr>
          <w:color w:val="231F20"/>
          <w:spacing w:val="8"/>
        </w:rPr>
        <w:t> </w:t>
      </w:r>
      <w:r>
        <w:rPr>
          <w:color w:val="231F20"/>
        </w:rPr>
        <w:t>schools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operate</w:t>
      </w:r>
      <w:r>
        <w:rPr>
          <w:color w:val="231F20"/>
          <w:spacing w:val="8"/>
        </w:rPr>
        <w:t> </w:t>
      </w:r>
      <w:r>
        <w:rPr>
          <w:color w:val="231F20"/>
        </w:rPr>
        <w:t>on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same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August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8"/>
        </w:rPr>
        <w:t> </w:t>
      </w:r>
      <w:r>
        <w:rPr>
          <w:color w:val="231F20"/>
        </w:rPr>
        <w:t>schedule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public</w:t>
      </w:r>
      <w:r>
        <w:rPr>
          <w:color w:val="231F20"/>
          <w:spacing w:val="8"/>
        </w:rPr>
        <w:t> </w:t>
      </w:r>
      <w:r>
        <w:rPr>
          <w:color w:val="231F20"/>
        </w:rPr>
        <w:t>schools.</w:t>
      </w:r>
      <w:r>
        <w:rPr>
          <w:color w:val="231F20"/>
          <w:spacing w:val="16"/>
        </w:rPr>
        <w:t> </w:t>
      </w:r>
      <w:r>
        <w:rPr>
          <w:color w:val="231F20"/>
        </w:rPr>
        <w:t>Chart</w:t>
      </w:r>
      <w:r>
        <w:rPr>
          <w:color w:val="231F20"/>
          <w:spacing w:val="8"/>
        </w:rPr>
        <w:t> </w:t>
      </w:r>
      <w:r>
        <w:rPr>
          <w:color w:val="231F20"/>
        </w:rPr>
        <w:t>2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below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shows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seasonal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employment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trends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private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edu</w:t>
      </w:r>
      <w:r>
        <w:rPr>
          <w:rFonts w:ascii="Calibri"/>
          <w:color w:val="231F20"/>
          <w:spacing w:val="-1"/>
        </w:rPr>
        <w:t>-</w:t>
      </w:r>
      <w:r>
        <w:rPr>
          <w:rFonts w:ascii="Calibri"/>
        </w:rPr>
      </w:r>
    </w:p>
    <w:p>
      <w:pPr>
        <w:spacing w:after="0" w:line="193" w:lineRule="auto"/>
        <w:jc w:val="both"/>
        <w:rPr>
          <w:rFonts w:ascii="Calibri" w:hAnsi="Calibri" w:cs="Calibri" w:eastAsia="Calibri"/>
        </w:rPr>
        <w:sectPr>
          <w:footerReference w:type="default" r:id="rId19"/>
          <w:pgSz w:w="12240" w:h="15840"/>
          <w:pgMar w:footer="673" w:header="0" w:top="2080" w:bottom="860" w:left="0" w:right="0"/>
          <w:pgNumType w:start="2"/>
        </w:sectPr>
      </w:pPr>
    </w:p>
    <w:p>
      <w:pPr>
        <w:pStyle w:val="BodyText"/>
        <w:spacing w:line="196" w:lineRule="auto" w:before="1"/>
        <w:ind w:left="726" w:right="0"/>
        <w:jc w:val="both"/>
      </w:pPr>
      <w:r>
        <w:rPr>
          <w:color w:val="231F20"/>
          <w:spacing w:val="-1"/>
        </w:rPr>
        <w:t>cational</w:t>
      </w:r>
      <w:r>
        <w:rPr>
          <w:color w:val="231F20"/>
          <w:spacing w:val="7"/>
        </w:rPr>
        <w:t> </w:t>
      </w:r>
      <w:r>
        <w:rPr>
          <w:color w:val="231F20"/>
        </w:rPr>
        <w:t>services,</w:t>
      </w:r>
      <w:r>
        <w:rPr>
          <w:color w:val="231F20"/>
          <w:spacing w:val="7"/>
        </w:rPr>
        <w:t> </w:t>
      </w:r>
      <w:r>
        <w:rPr>
          <w:color w:val="231F20"/>
        </w:rPr>
        <w:t>which</w:t>
      </w:r>
      <w:r>
        <w:rPr>
          <w:color w:val="231F20"/>
          <w:spacing w:val="7"/>
        </w:rPr>
        <w:t> </w:t>
      </w:r>
      <w:r>
        <w:rPr>
          <w:color w:val="231F20"/>
        </w:rPr>
        <w:t>closely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mirrors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trend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seen</w:t>
      </w:r>
      <w:r>
        <w:rPr>
          <w:color w:val="231F20"/>
          <w:spacing w:val="27"/>
        </w:rPr>
        <w:t> </w:t>
      </w:r>
      <w:r>
        <w:rPr>
          <w:color w:val="231F20"/>
        </w:rPr>
        <w:t>in </w:t>
      </w:r>
      <w:r>
        <w:rPr>
          <w:color w:val="231F20"/>
          <w:spacing w:val="-3"/>
        </w:rPr>
        <w:t>state</w:t>
      </w:r>
      <w:r>
        <w:rPr>
          <w:color w:val="231F20"/>
        </w:rPr>
        <w:t> and </w:t>
      </w:r>
      <w:r>
        <w:rPr>
          <w:color w:val="231F20"/>
          <w:spacing w:val="-1"/>
        </w:rPr>
        <w:t>local</w:t>
      </w:r>
      <w:r>
        <w:rPr>
          <w:color w:val="231F20"/>
        </w:rPr>
        <w:t> </w:t>
      </w:r>
      <w:r>
        <w:rPr>
          <w:color w:val="231F20"/>
          <w:spacing w:val="-1"/>
        </w:rPr>
        <w:t>government.</w:t>
      </w:r>
      <w:r>
        <w:rPr/>
      </w:r>
    </w:p>
    <w:p>
      <w:pPr>
        <w:pStyle w:val="BodyText"/>
        <w:spacing w:line="240" w:lineRule="exact" w:before="175"/>
        <w:ind w:left="726" w:right="0"/>
        <w:jc w:val="both"/>
      </w:pPr>
      <w:r>
        <w:rPr>
          <w:rFonts w:ascii="Calibri" w:hAnsi="Calibri" w:cs="Calibri" w:eastAsia="Calibri"/>
          <w:b/>
          <w:bCs/>
          <w:color w:val="231F20"/>
          <w:spacing w:val="-1"/>
        </w:rPr>
        <w:t>Leisure</w:t>
      </w:r>
      <w:r>
        <w:rPr>
          <w:rFonts w:ascii="Calibri" w:hAnsi="Calibri" w:cs="Calibri" w:eastAsia="Calibri"/>
          <w:b/>
          <w:bCs/>
          <w:color w:val="231F20"/>
          <w:spacing w:val="27"/>
        </w:rPr>
        <w:t> </w:t>
      </w:r>
      <w:r>
        <w:rPr>
          <w:rFonts w:ascii="Calibri" w:hAnsi="Calibri" w:cs="Calibri" w:eastAsia="Calibri"/>
          <w:b/>
          <w:bCs/>
          <w:color w:val="231F20"/>
        </w:rPr>
        <w:t>and</w:t>
      </w:r>
      <w:r>
        <w:rPr>
          <w:rFonts w:ascii="Calibri" w:hAnsi="Calibri" w:cs="Calibri" w:eastAsia="Calibri"/>
          <w:b/>
          <w:bCs/>
          <w:color w:val="231F20"/>
          <w:spacing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hospitality</w:t>
      </w:r>
      <w:r>
        <w:rPr>
          <w:rFonts w:ascii="Calibri" w:hAnsi="Calibri" w:cs="Calibri" w:eastAsia="Calibri"/>
          <w:b/>
          <w:bCs/>
          <w:color w:val="231F20"/>
          <w:spacing w:val="27"/>
        </w:rPr>
        <w:t> </w:t>
      </w:r>
      <w:r>
        <w:rPr>
          <w:color w:val="231F20"/>
        </w:rPr>
        <w:t>is</w:t>
      </w:r>
      <w:r>
        <w:rPr>
          <w:color w:val="231F20"/>
          <w:spacing w:val="28"/>
        </w:rPr>
        <w:t> </w:t>
      </w:r>
      <w:r>
        <w:rPr>
          <w:color w:val="231F20"/>
        </w:rPr>
        <w:t>another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sector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ected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seasonal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pa</w:t>
      </w:r>
      <w:r>
        <w:rPr>
          <w:color w:val="231F20"/>
          <w:spacing w:val="-4"/>
        </w:rPr>
        <w:t>tt</w:t>
      </w:r>
      <w:r>
        <w:rPr>
          <w:color w:val="231F20"/>
          <w:spacing w:val="-3"/>
        </w:rPr>
        <w:t>erns.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People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tend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travel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more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37"/>
        </w:rPr>
        <w:t> </w:t>
      </w:r>
      <w:r>
        <w:rPr>
          <w:color w:val="231F20"/>
        </w:rPr>
        <w:t>summer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months.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Hotels,</w:t>
      </w:r>
      <w:r>
        <w:rPr>
          <w:color w:val="231F20"/>
          <w:spacing w:val="-2"/>
        </w:rPr>
        <w:t> restaurants,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recreational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facilities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13"/>
        </w:rPr>
        <w:t> </w:t>
      </w:r>
      <w:r>
        <w:rPr>
          <w:color w:val="231F20"/>
        </w:rPr>
        <w:t>business</w:t>
      </w:r>
      <w:r>
        <w:rPr>
          <w:color w:val="231F20"/>
          <w:spacing w:val="13"/>
        </w:rPr>
        <w:t> </w:t>
      </w:r>
      <w:r>
        <w:rPr>
          <w:color w:val="231F20"/>
        </w:rPr>
        <w:t>during</w:t>
      </w:r>
      <w:r>
        <w:rPr>
          <w:color w:val="231F20"/>
          <w:spacing w:val="13"/>
        </w:rPr>
        <w:t> </w:t>
      </w:r>
      <w:r>
        <w:rPr>
          <w:color w:val="231F20"/>
        </w:rPr>
        <w:t>this</w:t>
      </w:r>
      <w:r>
        <w:rPr>
          <w:color w:val="231F20"/>
          <w:spacing w:val="12"/>
        </w:rPr>
        <w:t> </w:t>
      </w:r>
      <w:r>
        <w:rPr>
          <w:color w:val="231F20"/>
        </w:rPr>
        <w:t>time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require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employees.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Similarly,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many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recreational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faciliti</w:t>
      </w:r>
      <w:r>
        <w:rPr>
          <w:color w:val="231F20"/>
          <w:spacing w:val="14"/>
        </w:rPr>
        <w:t> </w:t>
      </w:r>
      <w:r>
        <w:rPr>
          <w:color w:val="231F20"/>
        </w:rPr>
        <w:t>s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Arkansas</w:t>
      </w:r>
      <w:r>
        <w:rPr>
          <w:color w:val="231F20"/>
          <w:spacing w:val="32"/>
        </w:rPr>
        <w:t> </w:t>
      </w:r>
      <w:r>
        <w:rPr>
          <w:color w:val="231F20"/>
        </w:rPr>
        <w:t>are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sum</w:t>
      </w:r>
      <w:r>
        <w:rPr>
          <w:rFonts w:ascii="Calibri" w:hAnsi="Calibri" w:cs="Calibri" w:eastAsia="Calibri"/>
          <w:color w:val="231F20"/>
          <w:spacing w:val="1"/>
        </w:rPr>
        <w:t>-</w:t>
      </w:r>
      <w:r>
        <w:rPr>
          <w:rFonts w:ascii="Calibri" w:hAnsi="Calibri" w:cs="Calibri" w:eastAsia="Calibri"/>
          <w:color w:val="231F20"/>
          <w:spacing w:val="30"/>
        </w:rPr>
        <w:t> </w:t>
      </w:r>
      <w:r>
        <w:rPr>
          <w:color w:val="231F20"/>
        </w:rPr>
        <w:t>mer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months—amusement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parks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camps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0"/>
        </w:rPr>
        <w:t> </w:t>
      </w:r>
      <w:r>
        <w:rPr>
          <w:color w:val="231F20"/>
        </w:rPr>
        <w:t>prime</w:t>
      </w:r>
      <w:r>
        <w:rPr>
          <w:color w:val="231F20"/>
          <w:spacing w:val="29"/>
        </w:rPr>
        <w:t> </w:t>
      </w:r>
      <w:r>
        <w:rPr>
          <w:color w:val="231F20"/>
        </w:rPr>
        <w:t>examples.</w:t>
      </w:r>
      <w:r>
        <w:rPr>
          <w:color w:val="231F20"/>
          <w:spacing w:val="5"/>
        </w:rPr>
        <w:t> </w:t>
      </w:r>
      <w:r>
        <w:rPr>
          <w:color w:val="231F20"/>
        </w:rPr>
        <w:t>Chart</w:t>
      </w:r>
      <w:r>
        <w:rPr>
          <w:color w:val="231F20"/>
          <w:spacing w:val="30"/>
        </w:rPr>
        <w:t> </w:t>
      </w:r>
      <w:r>
        <w:rPr>
          <w:color w:val="231F20"/>
        </w:rPr>
        <w:t>3</w:t>
      </w:r>
      <w:r>
        <w:rPr>
          <w:color w:val="231F20"/>
          <w:spacing w:val="30"/>
        </w:rPr>
        <w:t> </w:t>
      </w:r>
      <w:r>
        <w:rPr>
          <w:color w:val="231F20"/>
        </w:rPr>
        <w:t>shows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seasonal</w:t>
      </w:r>
      <w:r>
        <w:rPr>
          <w:color w:val="231F20"/>
          <w:spacing w:val="31"/>
        </w:rPr>
        <w:t> </w:t>
      </w:r>
      <w:r>
        <w:rPr>
          <w:color w:val="231F20"/>
        </w:rPr>
        <w:t>employment</w:t>
      </w:r>
      <w:r>
        <w:rPr>
          <w:color w:val="231F20"/>
          <w:spacing w:val="44"/>
        </w:rPr>
        <w:t> </w:t>
      </w:r>
      <w:r>
        <w:rPr>
          <w:color w:val="231F20"/>
        </w:rPr>
        <w:t>p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>er</w:t>
      </w:r>
      <w:r>
        <w:rPr>
          <w:color w:val="231F20"/>
        </w:rPr>
        <w:t>n</w:t>
      </w:r>
      <w:r>
        <w:rPr>
          <w:color w:val="231F20"/>
          <w:spacing w:val="-15"/>
        </w:rPr>
        <w:t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cc</w:t>
      </w:r>
      <w:r>
        <w:rPr>
          <w:color w:val="231F20"/>
        </w:rPr>
        <w:t>u</w:t>
      </w:r>
      <w:r>
        <w:rPr>
          <w:color w:val="231F20"/>
          <w:spacing w:val="-5"/>
        </w:rPr>
        <w:t>r</w:t>
      </w:r>
      <w:r>
        <w:rPr>
          <w:color w:val="231F20"/>
        </w:rPr>
        <w:t>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l</w:t>
      </w:r>
      <w:r>
        <w:rPr>
          <w:rFonts w:ascii="Calibri" w:hAnsi="Calibri" w:cs="Calibri" w:eastAsia="Calibri"/>
          <w:b/>
          <w:bCs/>
          <w:color w:val="231F20"/>
        </w:rPr>
        <w:t>e</w:t>
      </w:r>
      <w:r>
        <w:rPr>
          <w:rFonts w:ascii="Calibri" w:hAnsi="Calibri" w:cs="Calibri" w:eastAsia="Calibri"/>
          <w:b/>
          <w:bCs/>
          <w:color w:val="231F20"/>
          <w:spacing w:val="-1"/>
        </w:rPr>
        <w:t>isu</w:t>
      </w:r>
      <w:r>
        <w:rPr>
          <w:rFonts w:ascii="Calibri" w:hAnsi="Calibri" w:cs="Calibri" w:eastAsia="Calibri"/>
          <w:b/>
          <w:bCs/>
          <w:color w:val="231F20"/>
          <w:spacing w:val="-3"/>
        </w:rPr>
        <w:t>r</w:t>
      </w:r>
      <w:r>
        <w:rPr>
          <w:rFonts w:ascii="Calibri" w:hAnsi="Calibri" w:cs="Calibri" w:eastAsia="Calibri"/>
          <w:b/>
          <w:bCs/>
          <w:color w:val="231F20"/>
        </w:rPr>
        <w:t>e</w:t>
      </w:r>
      <w:r>
        <w:rPr>
          <w:rFonts w:ascii="Calibri" w:hAnsi="Calibri" w:cs="Calibri" w:eastAsia="Calibri"/>
          <w:b/>
          <w:bCs/>
          <w:color w:val="231F20"/>
          <w:spacing w:val="-15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an</w:t>
      </w:r>
      <w:r>
        <w:rPr>
          <w:rFonts w:ascii="Calibri" w:hAnsi="Calibri" w:cs="Calibri" w:eastAsia="Calibri"/>
          <w:b/>
          <w:bCs/>
          <w:color w:val="231F20"/>
        </w:rPr>
        <w:t>d</w:t>
      </w:r>
      <w:r>
        <w:rPr>
          <w:rFonts w:ascii="Calibri" w:hAnsi="Calibri" w:cs="Calibri" w:eastAsia="Calibri"/>
          <w:b/>
          <w:bCs/>
          <w:color w:val="231F20"/>
          <w:spacing w:val="-15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</w:rPr>
        <w:t>hospi</w:t>
      </w:r>
      <w:r>
        <w:rPr>
          <w:rFonts w:ascii="Calibri" w:hAnsi="Calibri" w:cs="Calibri" w:eastAsia="Calibri"/>
          <w:b/>
          <w:bCs/>
          <w:color w:val="231F20"/>
          <w:spacing w:val="-3"/>
        </w:rPr>
        <w:t>t</w:t>
      </w:r>
      <w:r>
        <w:rPr>
          <w:rFonts w:ascii="Calibri" w:hAnsi="Calibri" w:cs="Calibri" w:eastAsia="Calibri"/>
          <w:b/>
          <w:bCs/>
          <w:color w:val="231F20"/>
          <w:spacing w:val="-1"/>
        </w:rPr>
        <w:t>alit</w:t>
      </w:r>
      <w:r>
        <w:rPr>
          <w:rFonts w:ascii="Calibri" w:hAnsi="Calibri" w:cs="Calibri" w:eastAsia="Calibri"/>
          <w:b/>
          <w:bCs/>
          <w:color w:val="231F20"/>
        </w:rPr>
        <w:t>y</w:t>
      </w:r>
      <w:r>
        <w:rPr>
          <w:rFonts w:ascii="Calibri" w:hAnsi="Calibri" w:cs="Calibri" w:eastAsia="Calibri"/>
          <w:b/>
          <w:bCs/>
          <w:color w:val="231F20"/>
          <w:spacing w:val="-15"/>
        </w:rPr>
        <w:t> </w:t>
      </w:r>
      <w:r>
        <w:rPr>
          <w:color w:val="231F20"/>
        </w:rPr>
        <w:t>s</w:t>
      </w:r>
      <w:r>
        <w:rPr>
          <w:color w:val="231F20"/>
          <w:spacing w:val="-1"/>
        </w:rPr>
        <w:t>ec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5"/>
        </w:rPr>
        <w:t>r</w:t>
      </w:r>
      <w:r>
        <w:rPr>
          <w:color w:val="231F20"/>
        </w:rPr>
        <w:t>.</w:t>
      </w:r>
      <w:r>
        <w:rPr>
          <w:color w:val="231F20"/>
        </w:rPr>
        <w:t> </w:t>
      </w:r>
      <w:r>
        <w:rPr>
          <w:color w:val="231F20"/>
          <w:spacing w:val="-3"/>
        </w:rPr>
        <w:t>Note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employment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begins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steadily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rise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throughout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spring,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peaks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July</w:t>
      </w:r>
      <w:r>
        <w:rPr>
          <w:color w:val="231F20"/>
          <w:spacing w:val="17"/>
        </w:rPr>
        <w:t> </w:t>
      </w:r>
      <w:r>
        <w:rPr>
          <w:color w:val="231F20"/>
        </w:rPr>
        <w:t>or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August,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then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typically</w:t>
      </w:r>
      <w:r>
        <w:rPr>
          <w:color w:val="231F20"/>
          <w:spacing w:val="31"/>
        </w:rPr>
        <w:t> </w:t>
      </w:r>
      <w:r>
        <w:rPr>
          <w:color w:val="231F20"/>
        </w:rPr>
        <w:t>declines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slowly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throughout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second</w:t>
      </w:r>
      <w:r>
        <w:rPr>
          <w:color w:val="231F20"/>
          <w:spacing w:val="-2"/>
        </w:rPr>
        <w:t> </w:t>
      </w:r>
      <w:r>
        <w:rPr>
          <w:color w:val="231F20"/>
        </w:rPr>
        <w:t>half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year.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4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205,000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w w:val="122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200,000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w w:val="122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195,000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190,000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185,000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180,000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175,000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61"/>
        <w:ind w:left="15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170,000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w w:val="122"/>
          <w:sz w:val="9"/>
        </w:rPr>
      </w:r>
      <w:r>
        <w:rPr>
          <w:rFonts w:ascii="Calibri"/>
          <w:sz w:val="9"/>
        </w:rPr>
      </w:r>
    </w:p>
    <w:p>
      <w:pPr>
        <w:spacing w:line="188" w:lineRule="exact" w:before="0"/>
        <w:ind w:left="-8" w:right="132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Chart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1.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 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State</w:t>
      </w:r>
      <w:r>
        <w:rPr>
          <w:rFonts w:ascii="Segoe UI"/>
          <w:b/>
          <w:color w:val="231F20"/>
          <w:spacing w:val="-1"/>
          <w:sz w:val="20"/>
        </w:rPr>
        <w:t> and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Local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Government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133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334.74649pt;margin-top:49.478661pt;width:237.45pt;height:95.35pt;mso-position-horizontal-relative:page;mso-position-vertical-relative:paragraph;z-index:1240" coordorigin="6695,990" coordsize="4749,1907">
            <v:group style="position:absolute;left:6697;top:2428;width:4744;height:2" coordorigin="6697,2428" coordsize="4744,2">
              <v:shape style="position:absolute;left:6697;top:2428;width:4744;height:2" coordorigin="6697,2428" coordsize="4744,0" path="m6697,2428l11441,2428e" filled="false" stroked="true" strokeweight=".249072pt" strokecolor="#d9d9d9">
                <v:path arrowok="t"/>
              </v:shape>
            </v:group>
            <v:group style="position:absolute;left:6697;top:2012;width:4744;height:2" coordorigin="6697,2012" coordsize="4744,2">
              <v:shape style="position:absolute;left:6697;top:2012;width:4744;height:2" coordorigin="6697,2012" coordsize="4744,0" path="m6697,2012l11441,2012e" filled="false" stroked="true" strokeweight=".249072pt" strokecolor="#d9d9d9">
                <v:path arrowok="t"/>
              </v:shape>
            </v:group>
            <v:group style="position:absolute;left:6697;top:1597;width:4744;height:2" coordorigin="6697,1597" coordsize="4744,2">
              <v:shape style="position:absolute;left:6697;top:1597;width:4744;height:2" coordorigin="6697,1597" coordsize="4744,0" path="m6697,1597l11441,1597e" filled="false" stroked="true" strokeweight=".249072pt" strokecolor="#d9d9d9">
                <v:path arrowok="t"/>
              </v:shape>
            </v:group>
            <v:group style="position:absolute;left:6697;top:1181;width:4744;height:2" coordorigin="6697,1181" coordsize="4744,2">
              <v:shape style="position:absolute;left:6697;top:1181;width:4744;height:2" coordorigin="6697,1181" coordsize="4744,0" path="m6697,1181l11441,1181e" filled="false" stroked="true" strokeweight=".249072pt" strokecolor="#d9d9d9">
                <v:path arrowok="t"/>
              </v:shape>
            </v:group>
            <v:group style="position:absolute;left:6895;top:1106;width:4349;height:1551" coordorigin="6895,1106" coordsize="4349,1551">
              <v:shape style="position:absolute;left:6895;top:1106;width:4349;height:1551" coordorigin="6895,1106" coordsize="4349,1551" path="m6895,1614l6955,1576,7014,1535,7034,1522,7053,1508,7113,1468,7172,1430,7231,1398,7291,1373,7350,1357,7429,1350,7468,1349,7488,1349,7508,1350,7528,1350,7607,1346,7666,1337,7725,1316,7785,1286,7844,1250,7884,1224,7903,1212,7963,1176,8022,1148,8081,1132,8160,1123,8200,1123,8220,1123,8299,1133,8358,1149,8417,1173,8476,1206,8536,1247,8595,1292,8654,1346,8714,1409,8753,1457,8793,1511,8832,1571,8872,1639,8911,1721,8951,1822,8990,1935,9010,1995,9030,2056,9050,2118,9069,2179,9089,2240,9109,2298,9148,2408,9188,2504,9228,2579,9267,2628,9323,2656,9343,2657,9363,2654,9423,2627,9485,2574,9526,2529,9567,2476,9606,2419,9644,2359,9682,2292,9722,2203,9761,2098,9781,2040,9801,1981,9820,1919,9840,1857,9860,1794,9880,1732,9900,1670,9919,1609,9939,1551,9979,1444,10018,1352,10058,1281,10110,1223,10170,1189,10234,1171,10298,1165,10361,1164,10381,1163,10453,1157,10473,1152,10492,1148,10552,1136,10611,1125,10690,1114,10769,1107,10809,1106,10829,1106,10895,1112,10960,1122,11023,1135,11084,1150,11124,1161,11144,1166,11164,1171,11184,1176,11204,1181,11224,1186,11244,1190e" filled="false" stroked="true" strokeweight="1.221801pt" strokecolor="#000000">
                <v:path arrowok="t"/>
                <v:stroke dashstyle="longDash"/>
              </v:shape>
            </v:group>
            <v:group style="position:absolute;left:6895;top:1031;width:4330;height:1602" coordorigin="6895,1031" coordsize="4330,1602">
              <v:shape style="position:absolute;left:6895;top:1031;width:4330;height:1602" coordorigin="6895,1031" coordsize="4330,1602" path="m6895,1472l6955,1433,7014,1392,7034,1379,7053,1365,7113,1324,7172,1286,7231,1252,7291,1223,7350,1200,7409,1182,7468,1168,7528,1156,7587,1147,7646,1138,7666,1135,7686,1131,7706,1128,7726,1125,7785,1117,7845,1109,7924,1101,8004,1098,8024,1097,8044,1097,8064,1098,8086,1098,8108,1099,8130,1099,8151,1099,8173,1099,8194,1099,8256,1100,8317,1106,8377,1119,8437,1142,8496,1178,8556,1220,8615,1269,8674,1327,8733,1395,8773,1447,8812,1505,8852,1570,8892,1644,8931,1737,8971,1845,8990,1904,9010,1964,9030,2026,9050,2088,9069,2149,9089,2210,9109,2269,9129,2326,9168,2430,9208,2517,9247,2581,9303,2626,9342,2633,9362,2631,9423,2606,9486,2557,9527,2513,9568,2463,9607,2408,9644,2350,9682,2283,9722,2194,9761,2088,9781,2030,9801,1969,9820,1907,9840,1844,9860,1780,9880,1717,9899,1654,9919,1593,9939,1533,9979,1423,10018,1329,10058,1256,10110,1194,10170,1154,10234,1131,10298,1119,10361,1112,10381,1110,10453,1098,10473,1093,10492,1087,10552,1073,10611,1060,10670,1049,10749,1039,10828,1033,10868,1031,10888,1032,10967,1036,11047,1046,11106,1055,11126,1058,11146,1061,11166,1063,11185,1066,11205,1069,11225,1071e" filled="false" stroked="true" strokeweight="1.223002pt" strokecolor="#7e7e7e">
                <v:path arrowok="t"/>
              </v:shape>
            </v:group>
            <v:group style="position:absolute;left:6895;top:1002;width:2372;height:1543" coordorigin="6895,1002" coordsize="2372,1543">
              <v:shape style="position:absolute;left:6895;top:1002;width:2372;height:1543" coordorigin="6895,1002" coordsize="2372,1543" path="m6895,1356l6955,1319,7014,1280,7034,1267,7053,1254,7113,1215,7172,1180,7231,1148,7291,1123,7350,1106,7409,1095,7488,1087,7567,1083,7587,1082,7666,1076,7745,1064,7805,1053,7844,1045,7864,1042,7923,1031,7983,1022,8062,1016,8084,1015,8107,1014,8129,1012,8150,1010,8172,1008,8193,1007,8214,1005,8235,1003,8256,1002,8276,1002,8297,1003,8357,1010,8417,1029,8476,1065,8536,1117,8595,1181,8635,1230,8674,1284,8714,1343,8753,1405,8793,1471,8832,1541,8872,1614,8913,1695,8957,1790,9003,1894,9049,2003,9094,2113,9137,2221,9177,2322,9196,2368,9213,2412,9229,2452,9244,2487,9256,2519,9267,2545e" filled="false" stroked="true" strokeweight="1.251138pt" strokecolor="#c00000">
                <v:path arrowok="t"/>
              </v:shape>
              <v:shape style="position:absolute;left:6697;top:2799;width:25;height:98" type="#_x0000_t202" filled="false" stroked="false">
                <v:textbox inset="0,0,0,0">
                  <w:txbxContent>
                    <w:p>
                      <w:pPr>
                        <w:spacing w:line="9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color w:val="585858"/>
                          <w:w w:val="122"/>
                          <w:sz w:val="9"/>
                        </w:rPr>
                      </w:r>
                      <w:r>
                        <w:rPr>
                          <w:rFonts w:ascii="Calibri"/>
                          <w:color w:val="585858"/>
                          <w:w w:val="122"/>
                          <w:sz w:val="9"/>
                          <w:u w:val="single" w:color="D9D9D9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w w:val="122"/>
                          <w:sz w:val="9"/>
                        </w:rPr>
                      </w:r>
                      <w:r>
                        <w:rPr>
                          <w:rFonts w:ascii="Calibri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tabs>
          <w:tab w:pos="503" w:val="left" w:leader="none"/>
          <w:tab w:pos="876" w:val="left" w:leader="none"/>
          <w:tab w:pos="1287" w:val="left" w:leader="none"/>
          <w:tab w:pos="1667" w:val="left" w:leader="none"/>
          <w:tab w:pos="2091" w:val="left" w:leader="none"/>
          <w:tab w:pos="2487" w:val="left" w:leader="none"/>
          <w:tab w:pos="2868" w:val="left" w:leader="none"/>
          <w:tab w:pos="3270" w:val="left" w:leader="none"/>
          <w:tab w:pos="3654" w:val="left" w:leader="none"/>
          <w:tab w:pos="4050" w:val="left" w:leader="none"/>
          <w:tab w:pos="4447" w:val="left" w:leader="none"/>
        </w:tabs>
        <w:spacing w:before="148"/>
        <w:ind w:left="115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20"/>
          <w:sz w:val="9"/>
        </w:rPr>
        <w:t>J</w:t>
        <w:tab/>
      </w:r>
      <w:r>
        <w:rPr>
          <w:rFonts w:ascii="Calibri"/>
          <w:color w:val="585858"/>
          <w:w w:val="120"/>
          <w:sz w:val="9"/>
        </w:rPr>
        <w:t>F</w:t>
        <w:tab/>
      </w:r>
      <w:r>
        <w:rPr>
          <w:rFonts w:ascii="Calibri"/>
          <w:color w:val="585858"/>
          <w:w w:val="120"/>
          <w:sz w:val="9"/>
        </w:rPr>
        <w:t>M</w:t>
        <w:tab/>
        <w:t>A</w:t>
        <w:tab/>
        <w:t>M</w:t>
        <w:tab/>
        <w:t>J</w:t>
        <w:tab/>
        <w:t>J</w:t>
        <w:tab/>
        <w:t>A</w:t>
        <w:tab/>
        <w:t>S</w:t>
        <w:tab/>
      </w:r>
      <w:r>
        <w:rPr>
          <w:rFonts w:ascii="Calibri"/>
          <w:color w:val="585858"/>
          <w:w w:val="120"/>
          <w:sz w:val="9"/>
        </w:rPr>
        <w:t>O</w:t>
        <w:tab/>
      </w:r>
      <w:r>
        <w:rPr>
          <w:rFonts w:ascii="Calibri"/>
          <w:color w:val="585858"/>
          <w:w w:val="120"/>
          <w:sz w:val="9"/>
        </w:rPr>
        <w:t>N</w:t>
        <w:tab/>
        <w:t>D</w:t>
      </w:r>
      <w:r>
        <w:rPr>
          <w:rFonts w:ascii="Calibri"/>
          <w:sz w:val="9"/>
        </w:rPr>
      </w:r>
    </w:p>
    <w:p>
      <w:pPr>
        <w:spacing w:before="68"/>
        <w:ind w:left="0" w:right="1255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22"/>
          <w:sz w:val="9"/>
        </w:rPr>
      </w:r>
      <w:r>
        <w:rPr>
          <w:rFonts w:ascii="Calibri"/>
          <w:color w:val="585858"/>
          <w:w w:val="122"/>
          <w:sz w:val="9"/>
          <w:u w:val="thick" w:color="000000"/>
        </w:rPr>
        <w:t> </w:t>
      </w:r>
      <w:r>
        <w:rPr>
          <w:rFonts w:ascii="Calibri"/>
          <w:color w:val="585858"/>
          <w:w w:val="122"/>
          <w:sz w:val="9"/>
        </w:rPr>
      </w:r>
      <w:r>
        <w:rPr>
          <w:rFonts w:ascii="Calibri"/>
          <w:color w:val="585858"/>
          <w:sz w:val="9"/>
        </w:rPr>
        <w:t>         </w:t>
      </w:r>
      <w:r>
        <w:rPr>
          <w:rFonts w:ascii="Calibri"/>
          <w:color w:val="585858"/>
          <w:spacing w:val="-10"/>
          <w:sz w:val="9"/>
        </w:rPr>
        <w:t> </w:t>
      </w:r>
      <w:r>
        <w:rPr>
          <w:rFonts w:ascii="Calibri"/>
          <w:color w:val="585858"/>
          <w:spacing w:val="-1"/>
          <w:w w:val="120"/>
          <w:sz w:val="9"/>
        </w:rPr>
        <w:t>2017</w:t>
      </w:r>
      <w:r>
        <w:rPr>
          <w:rFonts w:ascii="Calibri"/>
          <w:color w:val="585858"/>
          <w:w w:val="120"/>
          <w:sz w:val="9"/>
        </w:rPr>
        <w:t>            </w:t>
      </w:r>
      <w:r>
        <w:rPr>
          <w:rFonts w:ascii="Calibri"/>
          <w:color w:val="585858"/>
          <w:spacing w:val="4"/>
          <w:w w:val="120"/>
          <w:sz w:val="9"/>
        </w:rPr>
        <w:t> </w:t>
      </w:r>
      <w:r>
        <w:rPr>
          <w:rFonts w:ascii="Calibri"/>
          <w:color w:val="585858"/>
          <w:spacing w:val="4"/>
          <w:w w:val="120"/>
          <w:sz w:val="9"/>
          <w:u w:val="thick" w:color="7E7E7E"/>
        </w:rPr>
      </w:r>
      <w:r>
        <w:rPr>
          <w:rFonts w:ascii="Calibri"/>
          <w:color w:val="585858"/>
          <w:spacing w:val="4"/>
          <w:w w:val="120"/>
          <w:sz w:val="9"/>
        </w:rPr>
      </w:r>
      <w:r>
        <w:rPr>
          <w:rFonts w:ascii="Calibri"/>
          <w:color w:val="585858"/>
          <w:spacing w:val="-1"/>
          <w:w w:val="120"/>
          <w:sz w:val="9"/>
        </w:rPr>
        <w:t>2018</w:t>
      </w:r>
      <w:r>
        <w:rPr>
          <w:rFonts w:ascii="Calibri"/>
          <w:color w:val="585858"/>
          <w:w w:val="120"/>
          <w:sz w:val="9"/>
        </w:rPr>
        <w:t>            </w:t>
      </w:r>
      <w:r>
        <w:rPr>
          <w:rFonts w:ascii="Calibri"/>
          <w:color w:val="585858"/>
          <w:spacing w:val="5"/>
          <w:w w:val="120"/>
          <w:sz w:val="9"/>
        </w:rPr>
        <w:t> </w:t>
      </w:r>
      <w:r>
        <w:rPr>
          <w:rFonts w:ascii="Calibri"/>
          <w:color w:val="585858"/>
          <w:spacing w:val="5"/>
          <w:w w:val="120"/>
          <w:sz w:val="9"/>
          <w:u w:val="thick" w:color="C00000"/>
        </w:rPr>
      </w:r>
      <w:r>
        <w:rPr>
          <w:rFonts w:ascii="Calibri"/>
          <w:color w:val="585858"/>
          <w:spacing w:val="5"/>
          <w:w w:val="120"/>
          <w:sz w:val="9"/>
        </w:rPr>
      </w:r>
      <w:r>
        <w:rPr>
          <w:rFonts w:ascii="Calibri"/>
          <w:color w:val="585858"/>
          <w:spacing w:val="-1"/>
          <w:w w:val="120"/>
          <w:sz w:val="9"/>
        </w:rPr>
        <w:t>2019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3" w:equalWidth="0">
            <w:col w:w="6039" w:space="40"/>
            <w:col w:w="644" w:space="40"/>
            <w:col w:w="547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05"/>
          <w:sz w:val="10"/>
        </w:rPr>
        <w:t>18,000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5"/>
          <w:sz w:val="10"/>
        </w:rPr>
        <w:t> </w:t>
      </w:r>
      <w:r>
        <w:rPr>
          <w:rFonts w:ascii="Calibri"/>
          <w:color w:val="585858"/>
          <w:spacing w:val="5"/>
          <w:w w:val="104"/>
          <w:sz w:val="10"/>
        </w:rPr>
      </w:r>
      <w:r>
        <w:rPr>
          <w:rFonts w:ascii="Calibri"/>
          <w:color w:val="585858"/>
          <w:w w:val="104"/>
          <w:sz w:val="10"/>
          <w:u w:val="single" w:color="D9D9D9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53" w:lineRule="exact" w:before="0"/>
        <w:ind w:left="45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1"/>
          <w:sz w:val="20"/>
        </w:rPr>
        <w:t>Chart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2. 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 Educational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Services</w:t>
      </w:r>
      <w:r>
        <w:rPr>
          <w:rFonts w:ascii="Segoe UI"/>
          <w:sz w:val="20"/>
        </w:rPr>
      </w:r>
    </w:p>
    <w:p>
      <w:pPr>
        <w:spacing w:line="253" w:lineRule="exact" w:before="0"/>
        <w:ind w:left="45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  <w:r>
        <w:rPr/>
        <w:br w:type="column"/>
      </w:r>
      <w:r>
        <w:rPr>
          <w:rFonts w:ascii="Segoe UI"/>
          <w:sz w:val="10"/>
        </w:rPr>
      </w: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9"/>
        <w:rPr>
          <w:rFonts w:ascii="Segoe UI" w:hAnsi="Segoe UI" w:cs="Segoe UI" w:eastAsia="Segoe UI"/>
          <w:sz w:val="13"/>
          <w:szCs w:val="13"/>
        </w:rPr>
      </w:pP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10"/>
          <w:sz w:val="10"/>
        </w:rPr>
        <w:t>129,000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10"/>
          <w:sz w:val="10"/>
        </w:rPr>
        <w:t> </w:t>
      </w:r>
      <w:r>
        <w:rPr>
          <w:rFonts w:ascii="Calibri"/>
          <w:color w:val="585858"/>
          <w:spacing w:val="10"/>
          <w:w w:val="109"/>
          <w:sz w:val="10"/>
        </w:rPr>
      </w:r>
      <w:r>
        <w:rPr>
          <w:rFonts w:ascii="Calibri"/>
          <w:color w:val="585858"/>
          <w:w w:val="109"/>
          <w:sz w:val="10"/>
          <w:u w:val="single" w:color="D9D9D9"/>
        </w:rPr>
        <w:t> </w:t>
      </w:r>
      <w:r>
        <w:rPr>
          <w:rFonts w:ascii="Calibri"/>
          <w:color w:val="585858"/>
          <w:w w:val="109"/>
          <w:sz w:val="10"/>
        </w:rPr>
      </w:r>
      <w:r>
        <w:rPr>
          <w:rFonts w:ascii="Calibri"/>
          <w:sz w:val="10"/>
        </w:rPr>
      </w:r>
    </w:p>
    <w:p>
      <w:pPr>
        <w:spacing w:line="253" w:lineRule="exact" w:before="177"/>
        <w:ind w:left="276" w:right="150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Chart</w:t>
      </w:r>
      <w:r>
        <w:rPr>
          <w:rFonts w:ascii="Segoe UI"/>
          <w:b/>
          <w:color w:val="231F20"/>
          <w:spacing w:val="-1"/>
          <w:sz w:val="20"/>
        </w:rPr>
        <w:t> 3.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Leisure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Hospitality</w:t>
      </w:r>
      <w:r>
        <w:rPr>
          <w:rFonts w:ascii="Segoe UI"/>
          <w:sz w:val="20"/>
        </w:rPr>
      </w:r>
    </w:p>
    <w:p>
      <w:pPr>
        <w:spacing w:line="253" w:lineRule="exact" w:before="0"/>
        <w:ind w:left="276" w:right="150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4" w:equalWidth="0">
            <w:col w:w="1186" w:space="40"/>
            <w:col w:w="3878" w:space="385"/>
            <w:col w:w="1260" w:space="40"/>
            <w:col w:w="5451"/>
          </w:cols>
        </w:sectPr>
      </w:pPr>
    </w:p>
    <w:p>
      <w:pPr>
        <w:spacing w:line="240" w:lineRule="auto" w:before="2"/>
        <w:rPr>
          <w:rFonts w:ascii="Segoe UI" w:hAnsi="Segoe UI" w:cs="Segoe UI" w:eastAsia="Segoe UI"/>
          <w:sz w:val="10"/>
          <w:szCs w:val="10"/>
        </w:rPr>
      </w:pPr>
    </w:p>
    <w:p>
      <w:pPr>
        <w:spacing w:before="81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/>
        <w:pict>
          <v:group style="position:absolute;margin-left:336.091614pt;margin-top:-.292574pt;width:236.15pt;height:101.7pt;mso-position-horizontal-relative:page;mso-position-vertical-relative:paragraph;z-index:1288" coordorigin="6722,-6" coordsize="4723,2034">
            <v:group style="position:absolute;left:6725;top:1612;width:4718;height:2" coordorigin="6725,1612" coordsize="4718,2">
              <v:shape style="position:absolute;left:6725;top:1612;width:4718;height:2" coordorigin="6725,1612" coordsize="4718,0" path="m6725,1612l11442,1612e" filled="false" stroked="true" strokeweight=".270691pt" strokecolor="#d9d9d9">
                <v:path arrowok="t"/>
              </v:shape>
            </v:group>
            <v:group style="position:absolute;left:6725;top:1004;width:4718;height:2" coordorigin="6725,1004" coordsize="4718,2">
              <v:shape style="position:absolute;left:6725;top:1004;width:4718;height:2" coordorigin="6725,1004" coordsize="4718,0" path="m6725,1004l11442,1004e" filled="false" stroked="true" strokeweight=".270691pt" strokecolor="#d9d9d9">
                <v:path arrowok="t"/>
              </v:shape>
            </v:group>
            <v:group style="position:absolute;left:6921;top:877;width:4324;height:1138" coordorigin="6921,877" coordsize="4324,1138">
              <v:shape style="position:absolute;left:6921;top:877;width:4324;height:1138" coordorigin="6921,877" coordsize="4324,1138" path="m6921,2014l6980,1983,7039,1952,7059,1943,7079,1933,7137,1902,7196,1870,7255,1835,7314,1795,7373,1751,7432,1702,7491,1650,7550,1597,7590,1561,7609,1543,7668,1489,7707,1455,7727,1438,7786,1384,7845,1328,7865,1310,7924,1255,7983,1203,8042,1155,8101,1114,8159,1080,8218,1051,8277,1026,8336,1004,8395,985,8454,968,8494,956,8513,950,8533,944,8553,938,8572,931,8592,925,8612,918,8670,900,8729,886,8808,877,8828,877,8847,878,8926,896,8985,929,9044,972,9083,1004,9103,1020,9162,1064,9221,1098,9280,1114,9299,1115,9319,1113,9378,1095,9437,1065,9496,1029,9516,1017,9575,984,9634,962,9673,956,9692,956,9771,969,9830,989,9889,1013,9948,1040,9968,1050,10027,1075,10086,1097,10105,1103,10164,1124,10203,1137,10223,1144,10282,1164,10341,1184,10400,1204,10459,1224,10518,1242,10577,1259,10616,1270,10636,1275,10695,1292,10754,1310,10813,1330,10872,1353,10931,1380,10990,1408,11049,1438,11108,1469,11127,1479,11147,1490,11167,1500,11186,1510,11206,1520,11225,1530,11245,1540e" filled="false" stroked="true" strokeweight="1.311378pt" strokecolor="#000000">
                <v:path arrowok="t"/>
                <v:stroke dashstyle="longDash"/>
              </v:shape>
            </v:group>
            <v:group style="position:absolute;left:6921;top:628;width:4324;height:1156" coordorigin="6921,628" coordsize="4324,1156">
              <v:shape style="position:absolute;left:6921;top:628;width:4324;height:1156" coordorigin="6921,628" coordsize="4324,1156" path="m6921,1783l6980,1751,7039,1721,7059,1711,7079,1701,7138,1670,7196,1638,7255,1603,7314,1564,7373,1520,7432,1472,7491,1421,7550,1369,7570,1351,7629,1300,7688,1251,7747,1205,7806,1161,7865,1117,7924,1074,7983,1033,8042,993,8101,956,8120,944,8140,931,8159,919,8179,906,8199,894,8258,857,8317,823,8376,793,8435,768,8494,749,8572,736,8631,734,8651,734,8729,740,8808,750,8847,756,8867,759,8946,774,9005,795,9064,818,9083,825,9142,845,9201,859,9240,862,9260,861,9319,847,9378,812,9437,766,9476,732,9496,716,9555,671,9614,638,9673,628,9692,630,9751,652,9810,692,9869,742,9909,777,9928,795,9987,845,10046,885,10105,911,10164,930,10223,945,10302,958,10380,969,10400,972,10420,975,10439,977,10459,980,10479,983,10557,989,10636,991,10655,992,10734,996,10813,1007,10872,1023,10931,1046,10990,1073,11049,1104,11107,1137,11127,1148,11147,1159,11166,1170,11186,1181,11206,1191,11225,1201,11245,1211e" filled="false" stroked="true" strokeweight="1.311467pt" strokecolor="#7e7e7e">
                <v:path arrowok="t"/>
              </v:shape>
            </v:group>
            <v:group style="position:absolute;left:6725;top:397;width:4718;height:2" coordorigin="6725,397" coordsize="4718,2">
              <v:shape style="position:absolute;left:6725;top:397;width:4718;height:2" coordorigin="6725,397" coordsize="4718,0" path="m6725,397l11442,397e" filled="false" stroked="true" strokeweight=".270691pt" strokecolor="#d9d9d9">
                <v:path arrowok="t"/>
              </v:shape>
            </v:group>
            <v:group style="position:absolute;left:6921;top:7;width:2359;height:1545" coordorigin="6921,7" coordsize="2359,1545">
              <v:shape style="position:absolute;left:6921;top:7;width:2359;height:1545" coordorigin="6921,7" coordsize="2359,1545" path="m6921,1552l6980,1516,7039,1483,7059,1472,7079,1460,7138,1426,7196,1390,7255,1352,7314,1309,7373,1260,7432,1206,7491,1149,7550,1091,7570,1072,7629,1015,7688,961,7727,927,7747,910,7806,860,7865,810,7924,762,7983,717,8042,676,8101,640,8159,612,8218,593,8277,579,8297,574,8317,570,8376,553,8435,529,8494,494,8553,442,8612,375,8651,326,8690,276,8710,250,8749,201,8788,155,8847,97,8907,57,8972,32,9040,18,9108,11,9171,10,9191,10,9209,10,9226,10,9242,10,9256,9,9269,9,9280,7e" filled="false" stroked="true" strokeweight="1.322432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05"/>
          <w:sz w:val="10"/>
        </w:rPr>
        <w:t>17,000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5"/>
          <w:sz w:val="10"/>
        </w:rPr>
        <w:t> </w:t>
      </w:r>
      <w:r>
        <w:rPr>
          <w:rFonts w:ascii="Calibri"/>
          <w:color w:val="585858"/>
          <w:spacing w:val="5"/>
          <w:w w:val="104"/>
          <w:sz w:val="10"/>
        </w:rPr>
      </w:r>
      <w:r>
        <w:rPr>
          <w:rFonts w:ascii="Calibri"/>
          <w:color w:val="585858"/>
          <w:w w:val="104"/>
          <w:sz w:val="10"/>
          <w:u w:val="single" w:color="D9D9D9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8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sz w:val="10"/>
        </w:rPr>
        <w:t>16,000</w:t>
      </w:r>
      <w:r>
        <w:rPr>
          <w:rFonts w:ascii="Calibri"/>
          <w:sz w:val="10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/>
        <w:pict>
          <v:group style="position:absolute;margin-left:57.980244pt;margin-top:.802169pt;width:228.5pt;height:83.55pt;mso-position-horizontal-relative:page;mso-position-vertical-relative:paragraph;z-index:1264" coordorigin="1160,16" coordsize="4570,1671">
            <v:group style="position:absolute;left:1162;top:1503;width:4565;height:2" coordorigin="1162,1503" coordsize="4565,2">
              <v:shape style="position:absolute;left:1162;top:1503;width:4565;height:2" coordorigin="1162,1503" coordsize="4565,0" path="m1162,1503l5727,1503e" filled="false" stroked="true" strokeweight=".260007pt" strokecolor="#d9d9d9">
                <v:path arrowok="t"/>
              </v:shape>
            </v:group>
            <v:group style="position:absolute;left:1162;top:1166;width:4565;height:2" coordorigin="1162,1166" coordsize="4565,2">
              <v:shape style="position:absolute;left:1162;top:1166;width:4565;height:2" coordorigin="1162,1166" coordsize="4565,0" path="m1162,1166l5727,1166e" filled="false" stroked="true" strokeweight=".260007pt" strokecolor="#d9d9d9">
                <v:path arrowok="t"/>
              </v:shape>
            </v:group>
            <v:group style="position:absolute;left:1162;top:828;width:4565;height:2" coordorigin="1162,828" coordsize="4565,2">
              <v:shape style="position:absolute;left:1162;top:828;width:4565;height:2" coordorigin="1162,828" coordsize="4565,0" path="m1162,828l5727,828e" filled="false" stroked="true" strokeweight=".260007pt" strokecolor="#d9d9d9">
                <v:path arrowok="t"/>
              </v:shape>
            </v:group>
            <v:group style="position:absolute;left:1162;top:491;width:4565;height:2" coordorigin="1162,491" coordsize="4565,2">
              <v:shape style="position:absolute;left:1162;top:491;width:4565;height:2" coordorigin="1162,491" coordsize="4565,0" path="m1162,491l5727,491e" filled="false" stroked="true" strokeweight=".260007pt" strokecolor="#d9d9d9">
                <v:path arrowok="t"/>
              </v:shape>
            </v:group>
            <v:group style="position:absolute;left:1162;top:154;width:4565;height:2" coordorigin="1162,154" coordsize="4565,2">
              <v:shape style="position:absolute;left:1162;top:154;width:4565;height:2" coordorigin="1162,154" coordsize="4565,0" path="m1162,154l5727,154e" filled="false" stroked="true" strokeweight=".260007pt" strokecolor="#d9d9d9">
                <v:path arrowok="t"/>
              </v:shape>
            </v:group>
            <v:group style="position:absolute;left:1352;top:85;width:4175;height:1590" coordorigin="1352,85" coordsize="4175,1590">
              <v:shape style="position:absolute;left:1352;top:85;width:4175;height:1590" coordorigin="1352,85" coordsize="4175,1590" path="m1352,423l1732,322,1790,306,1848,287,1868,281,1887,274,1945,256,2003,240,2080,225,2142,220,2162,219,2183,219,2243,222,2322,230,2400,241,2419,244,2438,247,2457,250,2476,252,2495,254,2515,254,2535,253,2555,251,2576,249,2597,246,2618,243,2639,240,2660,237,2681,236,2702,235,2723,236,2783,248,2839,283,2892,352,2930,429,2969,525,3007,634,3026,691,3045,751,3064,811,3083,872,3102,933,3121,992,3140,1051,3178,1160,3216,1256,3254,1334,3291,1397,3329,1452,3367,1501,3425,1562,3482,1609,3540,1643,3597,1664,3667,1674,3685,1673,3763,1658,3824,1632,3886,1592,3945,1536,3998,1464,4033,1397,4071,1300,4109,1182,4128,1118,4147,1051,4167,981,4186,910,4205,839,4224,768,4243,697,4262,628,4281,562,4300,499,4319,439,4357,335,4395,255,4444,192,4502,154,4564,135,4627,128,4688,126,4707,126,4775,120,4795,116,4815,112,4874,101,4934,93,5013,87,5093,85,5113,85,5192,89,5252,96,5311,107,5370,119,5429,132,5448,136,5468,140,5488,144,5507,148,5527,152e" filled="false" stroked="true" strokeweight="1.261697pt" strokecolor="#000000">
                <v:path arrowok="t"/>
                <v:stroke dashstyle="longDash"/>
              </v:shape>
            </v:group>
            <v:group style="position:absolute;left:1353;top:29;width:4184;height:1578" coordorigin="1353,29" coordsize="4184,1578">
              <v:shape style="position:absolute;left:1353;top:29;width:4184;height:1578" coordorigin="1353,29" coordsize="4184,1578" path="m1353,288l1430,268,1507,247,1526,242,1546,237,1604,221,1662,206,1720,191,1741,185,1802,168,1862,150,1882,144,1941,127,1999,111,2075,93,2153,79,2212,70,2272,62,2351,54,2431,51,2451,51,2471,51,2491,52,2507,52,2582,43,2602,39,2622,36,2642,33,2663,31,2683,29,2704,29,2724,30,2784,44,2840,80,2893,151,2931,229,2969,327,3007,438,3026,497,3045,558,3064,619,3083,682,3102,744,3121,806,3140,866,3159,924,3197,1032,3235,1126,3273,1202,3311,1272,3349,1335,3387,1394,3425,1446,3482,1512,3539,1561,3596,1593,3670,1607,3689,1605,3765,1578,3825,1539,3884,1485,3942,1415,3979,1361,4015,1301,4053,1220,4091,1119,4129,1004,4148,942,4167,879,4186,815,4205,750,4224,686,4243,622,4262,560,4281,500,4300,443,4338,339,4376,254,4411,197,4465,144,4524,113,4585,97,4647,92,4706,91,4724,90,4742,90,4759,88,4775,86,4795,83,4815,80,4895,71,4974,69,4994,69,5073,74,5133,82,5211,98,5269,116,5326,137,5384,160,5422,176,5441,184,5460,192,5479,199,5498,207,5517,214,5536,221e" filled="false" stroked="true" strokeweight="1.261618pt" strokecolor="#7e7e7e">
                <v:path arrowok="t"/>
              </v:shape>
            </v:group>
            <v:group style="position:absolute;left:1353;top:120;width:2282;height:1148" coordorigin="1353,120" coordsize="2282,1148">
              <v:shape style="position:absolute;left:1353;top:120;width:2282;height:1148" coordorigin="1353,120" coordsize="2282,1148" path="m1353,390l1410,358,1467,325,1486,313,1505,302,1562,269,1619,238,1676,210,1733,187,1792,168,1851,152,1910,139,1989,127,2068,121,2107,120,2127,120,2188,123,2267,132,2345,147,2404,161,2462,178,2482,183,2502,189,2563,203,2603,211,2623,215,2682,229,2740,250,2798,284,2855,334,2912,409,2950,477,2988,554,3026,639,3064,727,3083,771,3102,815,3140,900,3178,977,3216,1045,3254,1098,3315,1156,3380,1196,3446,1223,3510,1239,3566,1250,3583,1253,3598,1256,3612,1259,3624,1263,3634,1267e" filled="false" stroked="true" strokeweight="1.264666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10"/>
        </w:rPr>
        <w:t>124,000</w:t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066" w:space="4423"/>
            <w:col w:w="67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1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sz w:val="10"/>
        </w:rPr>
        <w:t>15,000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8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sz w:val="10"/>
        </w:rPr>
        <w:t>14,000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10"/>
          <w:sz w:val="10"/>
        </w:rPr>
        <w:t>119,000</w:t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066" w:space="4423"/>
            <w:col w:w="67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1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sz w:val="10"/>
        </w:rPr>
        <w:t>13,000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75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10"/>
          <w:sz w:val="10"/>
        </w:rPr>
        <w:t>114,000</w:t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066" w:space="4423"/>
            <w:col w:w="6751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05"/>
          <w:sz w:val="10"/>
        </w:rPr>
        <w:t>12,000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1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05"/>
          <w:sz w:val="10"/>
        </w:rPr>
        <w:t>11,000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5"/>
          <w:sz w:val="10"/>
        </w:rPr>
        <w:t> </w:t>
      </w:r>
      <w:r>
        <w:rPr>
          <w:rFonts w:ascii="Calibri"/>
          <w:color w:val="585858"/>
          <w:spacing w:val="5"/>
          <w:w w:val="104"/>
          <w:sz w:val="10"/>
        </w:rPr>
      </w:r>
      <w:r>
        <w:rPr>
          <w:rFonts w:ascii="Calibri"/>
          <w:color w:val="585858"/>
          <w:w w:val="104"/>
          <w:sz w:val="10"/>
          <w:u w:val="single" w:color="D9D9D9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10"/>
          <w:sz w:val="10"/>
        </w:rPr>
        <w:t>109,000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10"/>
          <w:sz w:val="10"/>
        </w:rPr>
        <w:t> </w:t>
      </w:r>
      <w:r>
        <w:rPr>
          <w:rFonts w:ascii="Calibri"/>
          <w:color w:val="585858"/>
          <w:spacing w:val="10"/>
          <w:w w:val="109"/>
          <w:sz w:val="10"/>
        </w:rPr>
      </w:r>
      <w:r>
        <w:rPr>
          <w:rFonts w:ascii="Calibri"/>
          <w:color w:val="585858"/>
          <w:w w:val="109"/>
          <w:sz w:val="10"/>
          <w:u w:val="single" w:color="D9D9D9"/>
        </w:rPr>
        <w:t> </w:t>
      </w:r>
      <w:r>
        <w:rPr>
          <w:rFonts w:ascii="Calibri"/>
          <w:color w:val="585858"/>
          <w:w w:val="109"/>
          <w:sz w:val="10"/>
        </w:rPr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186" w:space="4303"/>
            <w:col w:w="675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775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05"/>
          <w:sz w:val="10"/>
        </w:rPr>
        <w:t>10,000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5"/>
          <w:sz w:val="10"/>
        </w:rPr>
        <w:t> </w:t>
      </w:r>
      <w:r>
        <w:rPr>
          <w:rFonts w:ascii="Calibri"/>
          <w:color w:val="585858"/>
          <w:spacing w:val="5"/>
          <w:w w:val="104"/>
          <w:sz w:val="10"/>
        </w:rPr>
      </w:r>
      <w:r>
        <w:rPr>
          <w:rFonts w:ascii="Calibri"/>
          <w:color w:val="585858"/>
          <w:w w:val="104"/>
          <w:sz w:val="10"/>
          <w:u w:val="single" w:color="D9D9D9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sz w:val="10"/>
        </w:rPr>
        <w:t>9,000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5"/>
          <w:sz w:val="10"/>
        </w:rPr>
        <w:t> </w:t>
      </w:r>
      <w:r>
        <w:rPr>
          <w:rFonts w:ascii="Calibri"/>
          <w:color w:val="585858"/>
          <w:spacing w:val="5"/>
          <w:w w:val="104"/>
          <w:sz w:val="10"/>
        </w:rPr>
      </w:r>
      <w:r>
        <w:rPr>
          <w:rFonts w:ascii="Calibri"/>
          <w:color w:val="585858"/>
          <w:w w:val="104"/>
          <w:sz w:val="10"/>
          <w:u w:val="single" w:color="D9D9D9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1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482" w:val="left" w:leader="none"/>
          <w:tab w:pos="842" w:val="left" w:leader="none"/>
          <w:tab w:pos="1237" w:val="left" w:leader="none"/>
          <w:tab w:pos="1603" w:val="left" w:leader="none"/>
          <w:tab w:pos="2011" w:val="left" w:leader="none"/>
          <w:tab w:pos="2391" w:val="left" w:leader="none"/>
          <w:tab w:pos="2758" w:val="left" w:leader="none"/>
          <w:tab w:pos="3145" w:val="left" w:leader="none"/>
          <w:tab w:pos="3514" w:val="left" w:leader="none"/>
          <w:tab w:pos="3896" w:val="left" w:leader="none"/>
          <w:tab w:pos="4278" w:val="left" w:leader="none"/>
        </w:tabs>
        <w:spacing w:before="0"/>
        <w:ind w:left="110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z w:val="10"/>
        </w:rPr>
        <w:t>J</w:t>
        <w:tab/>
      </w:r>
      <w:r>
        <w:rPr>
          <w:rFonts w:ascii="Calibri"/>
          <w:color w:val="585858"/>
          <w:sz w:val="10"/>
        </w:rPr>
        <w:t>F</w:t>
        <w:tab/>
      </w:r>
      <w:r>
        <w:rPr>
          <w:rFonts w:ascii="Calibri"/>
          <w:color w:val="585858"/>
          <w:sz w:val="10"/>
        </w:rPr>
        <w:t>M</w:t>
        <w:tab/>
        <w:t>A</w:t>
        <w:tab/>
        <w:t>M</w:t>
        <w:tab/>
        <w:t>J</w:t>
        <w:tab/>
        <w:t>J</w:t>
        <w:tab/>
        <w:t>A</w:t>
        <w:tab/>
        <w:t>S</w:t>
        <w:tab/>
      </w:r>
      <w:r>
        <w:rPr>
          <w:rFonts w:ascii="Calibri"/>
          <w:color w:val="585858"/>
          <w:sz w:val="10"/>
        </w:rPr>
        <w:t>O</w:t>
        <w:tab/>
      </w:r>
      <w:r>
        <w:rPr>
          <w:rFonts w:ascii="Calibri"/>
          <w:color w:val="585858"/>
          <w:sz w:val="10"/>
        </w:rPr>
        <w:t>N</w:t>
        <w:tab/>
      </w:r>
      <w:r>
        <w:rPr>
          <w:rFonts w:ascii="Calibri"/>
          <w:color w:val="585858"/>
          <w:w w:val="105"/>
          <w:sz w:val="10"/>
        </w:rPr>
        <w:t>D</w:t>
      </w:r>
      <w:r>
        <w:rPr>
          <w:rFonts w:ascii="Calibri"/>
          <w:sz w:val="10"/>
        </w:rPr>
      </w:r>
    </w:p>
    <w:p>
      <w:pPr>
        <w:spacing w:before="63"/>
        <w:ind w:left="1334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04"/>
          <w:sz w:val="10"/>
        </w:rPr>
      </w:r>
      <w:r>
        <w:rPr>
          <w:rFonts w:ascii="Calibri"/>
          <w:color w:val="585858"/>
          <w:w w:val="104"/>
          <w:sz w:val="10"/>
          <w:u w:val="thick" w:color="000000"/>
        </w:rPr>
        <w:t> </w:t>
      </w:r>
      <w:r>
        <w:rPr>
          <w:rFonts w:ascii="Calibri"/>
          <w:color w:val="585858"/>
          <w:w w:val="104"/>
          <w:sz w:val="10"/>
        </w:rPr>
      </w:r>
      <w:r>
        <w:rPr>
          <w:rFonts w:ascii="Calibri"/>
          <w:color w:val="585858"/>
          <w:sz w:val="10"/>
        </w:rPr>
        <w:t>       </w:t>
      </w:r>
      <w:r>
        <w:rPr>
          <w:rFonts w:ascii="Calibri"/>
          <w:color w:val="585858"/>
          <w:spacing w:val="3"/>
          <w:sz w:val="10"/>
        </w:rPr>
        <w:t> </w:t>
      </w:r>
      <w:r>
        <w:rPr>
          <w:rFonts w:ascii="Calibri"/>
          <w:color w:val="585858"/>
          <w:spacing w:val="-1"/>
          <w:w w:val="105"/>
          <w:sz w:val="10"/>
        </w:rPr>
        <w:t>2017</w:t>
      </w:r>
      <w:r>
        <w:rPr>
          <w:rFonts w:ascii="Calibri"/>
          <w:color w:val="585858"/>
          <w:w w:val="105"/>
          <w:sz w:val="10"/>
        </w:rPr>
        <w:t>           </w:t>
      </w:r>
      <w:r>
        <w:rPr>
          <w:rFonts w:ascii="Calibri"/>
          <w:color w:val="585858"/>
          <w:spacing w:val="12"/>
          <w:w w:val="105"/>
          <w:sz w:val="10"/>
        </w:rPr>
        <w:t> </w:t>
      </w:r>
      <w:r>
        <w:rPr>
          <w:rFonts w:ascii="Calibri"/>
          <w:color w:val="585858"/>
          <w:spacing w:val="12"/>
          <w:w w:val="105"/>
          <w:sz w:val="10"/>
          <w:u w:val="thick" w:color="7E7E7E"/>
        </w:rPr>
      </w:r>
      <w:r>
        <w:rPr>
          <w:rFonts w:ascii="Calibri"/>
          <w:color w:val="585858"/>
          <w:spacing w:val="12"/>
          <w:w w:val="105"/>
          <w:sz w:val="10"/>
        </w:rPr>
      </w:r>
      <w:r>
        <w:rPr>
          <w:rFonts w:ascii="Calibri"/>
          <w:color w:val="585858"/>
          <w:spacing w:val="-1"/>
          <w:w w:val="105"/>
          <w:sz w:val="10"/>
        </w:rPr>
        <w:t>2018</w:t>
      </w:r>
      <w:r>
        <w:rPr>
          <w:rFonts w:ascii="Calibri"/>
          <w:color w:val="585858"/>
          <w:w w:val="105"/>
          <w:sz w:val="10"/>
        </w:rPr>
        <w:t>           </w:t>
      </w:r>
      <w:r>
        <w:rPr>
          <w:rFonts w:ascii="Calibri"/>
          <w:color w:val="585858"/>
          <w:spacing w:val="13"/>
          <w:w w:val="105"/>
          <w:sz w:val="10"/>
        </w:rPr>
        <w:t> </w:t>
      </w:r>
      <w:r>
        <w:rPr>
          <w:rFonts w:ascii="Calibri"/>
          <w:color w:val="585858"/>
          <w:spacing w:val="13"/>
          <w:w w:val="105"/>
          <w:sz w:val="10"/>
          <w:u w:val="thick" w:color="C00000"/>
        </w:rPr>
      </w:r>
      <w:r>
        <w:rPr>
          <w:rFonts w:ascii="Calibri"/>
          <w:color w:val="585858"/>
          <w:spacing w:val="13"/>
          <w:w w:val="105"/>
          <w:sz w:val="10"/>
        </w:rPr>
      </w:r>
      <w:r>
        <w:rPr>
          <w:rFonts w:ascii="Calibri"/>
          <w:color w:val="585858"/>
          <w:spacing w:val="-1"/>
          <w:w w:val="105"/>
          <w:sz w:val="10"/>
        </w:rPr>
        <w:t>2019</w:t>
      </w:r>
      <w:r>
        <w:rPr>
          <w:rFonts w:ascii="Calibri"/>
          <w:sz w:val="10"/>
        </w:rPr>
      </w:r>
    </w:p>
    <w:p>
      <w:pPr>
        <w:spacing w:before="84"/>
        <w:ind w:left="656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10"/>
        </w:rPr>
        <w:t>104,000</w:t>
      </w:r>
      <w:r>
        <w:rPr>
          <w:rFonts w:ascii="Calibri"/>
          <w:color w:val="585858"/>
          <w:sz w:val="10"/>
        </w:rPr>
        <w:t>   </w:t>
      </w:r>
      <w:r>
        <w:rPr>
          <w:rFonts w:ascii="Calibri"/>
          <w:color w:val="585858"/>
          <w:spacing w:val="10"/>
          <w:sz w:val="10"/>
        </w:rPr>
        <w:t> </w:t>
      </w:r>
      <w:r>
        <w:rPr>
          <w:rFonts w:ascii="Calibri"/>
          <w:color w:val="585858"/>
          <w:spacing w:val="10"/>
          <w:w w:val="109"/>
          <w:sz w:val="10"/>
        </w:rPr>
      </w:r>
      <w:r>
        <w:rPr>
          <w:rFonts w:ascii="Calibri"/>
          <w:color w:val="585858"/>
          <w:w w:val="109"/>
          <w:sz w:val="10"/>
          <w:u w:val="single" w:color="D9D9D9"/>
        </w:rPr>
        <w:t> </w:t>
      </w:r>
      <w:r>
        <w:rPr>
          <w:rFonts w:ascii="Calibri"/>
          <w:color w:val="585858"/>
          <w:w w:val="109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00" w:val="left" w:leader="none"/>
          <w:tab w:pos="871" w:val="left" w:leader="none"/>
          <w:tab w:pos="1279" w:val="left" w:leader="none"/>
          <w:tab w:pos="1657" w:val="left" w:leader="none"/>
          <w:tab w:pos="2079" w:val="left" w:leader="none"/>
          <w:tab w:pos="2472" w:val="left" w:leader="none"/>
          <w:tab w:pos="2851" w:val="left" w:leader="none"/>
          <w:tab w:pos="3251" w:val="left" w:leader="none"/>
          <w:tab w:pos="3633" w:val="left" w:leader="none"/>
          <w:tab w:pos="4027" w:val="left" w:leader="none"/>
          <w:tab w:pos="4422" w:val="left" w:leader="none"/>
        </w:tabs>
        <w:spacing w:before="0"/>
        <w:ind w:left="114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05"/>
          <w:sz w:val="10"/>
        </w:rPr>
        <w:t>J</w:t>
        <w:tab/>
      </w:r>
      <w:r>
        <w:rPr>
          <w:rFonts w:ascii="Calibri"/>
          <w:color w:val="585858"/>
          <w:w w:val="105"/>
          <w:sz w:val="10"/>
        </w:rPr>
        <w:t>F</w:t>
        <w:tab/>
      </w:r>
      <w:r>
        <w:rPr>
          <w:rFonts w:ascii="Calibri"/>
          <w:color w:val="585858"/>
          <w:w w:val="105"/>
          <w:sz w:val="10"/>
        </w:rPr>
        <w:t>M</w:t>
        <w:tab/>
        <w:t>A</w:t>
        <w:tab/>
        <w:t>M</w:t>
        <w:tab/>
        <w:t>J</w:t>
        <w:tab/>
        <w:t>J</w:t>
        <w:tab/>
        <w:t>A</w:t>
        <w:tab/>
        <w:t>S</w:t>
        <w:tab/>
      </w:r>
      <w:r>
        <w:rPr>
          <w:rFonts w:ascii="Calibri"/>
          <w:color w:val="585858"/>
          <w:w w:val="105"/>
          <w:sz w:val="10"/>
        </w:rPr>
        <w:t>O</w:t>
        <w:tab/>
      </w:r>
      <w:r>
        <w:rPr>
          <w:rFonts w:ascii="Calibri"/>
          <w:color w:val="585858"/>
          <w:w w:val="105"/>
          <w:sz w:val="10"/>
        </w:rPr>
        <w:t>N</w:t>
        <w:tab/>
      </w:r>
      <w:r>
        <w:rPr>
          <w:rFonts w:ascii="Calibri"/>
          <w:color w:val="585858"/>
          <w:w w:val="110"/>
          <w:sz w:val="10"/>
        </w:rPr>
        <w:t>D</w:t>
      </w:r>
      <w:r>
        <w:rPr>
          <w:rFonts w:ascii="Calibri"/>
          <w:sz w:val="10"/>
        </w:rPr>
      </w:r>
    </w:p>
    <w:p>
      <w:pPr>
        <w:spacing w:before="71"/>
        <w:ind w:left="1342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09"/>
          <w:sz w:val="10"/>
        </w:rPr>
      </w:r>
      <w:r>
        <w:rPr>
          <w:rFonts w:ascii="Calibri"/>
          <w:color w:val="585858"/>
          <w:w w:val="109"/>
          <w:sz w:val="10"/>
          <w:u w:val="thick" w:color="000000"/>
        </w:rPr>
        <w:t> </w:t>
      </w:r>
      <w:r>
        <w:rPr>
          <w:rFonts w:ascii="Calibri"/>
          <w:color w:val="585858"/>
          <w:w w:val="109"/>
          <w:sz w:val="10"/>
        </w:rPr>
      </w:r>
      <w:r>
        <w:rPr>
          <w:rFonts w:ascii="Calibri"/>
          <w:color w:val="585858"/>
          <w:sz w:val="10"/>
        </w:rPr>
        <w:t>        </w:t>
      </w:r>
      <w:r>
        <w:rPr>
          <w:rFonts w:ascii="Calibri"/>
          <w:color w:val="585858"/>
          <w:spacing w:val="-11"/>
          <w:sz w:val="10"/>
        </w:rPr>
        <w:t> </w:t>
      </w:r>
      <w:r>
        <w:rPr>
          <w:rFonts w:ascii="Calibri"/>
          <w:color w:val="585858"/>
          <w:spacing w:val="-1"/>
          <w:w w:val="110"/>
          <w:sz w:val="10"/>
        </w:rPr>
        <w:t>2017</w:t>
      </w:r>
      <w:r>
        <w:rPr>
          <w:rFonts w:ascii="Calibri"/>
          <w:color w:val="585858"/>
          <w:w w:val="110"/>
          <w:sz w:val="10"/>
        </w:rPr>
        <w:t>           </w:t>
      </w:r>
      <w:r>
        <w:rPr>
          <w:rFonts w:ascii="Calibri"/>
          <w:color w:val="585858"/>
          <w:spacing w:val="13"/>
          <w:w w:val="110"/>
          <w:sz w:val="10"/>
        </w:rPr>
        <w:t> </w:t>
      </w:r>
      <w:r>
        <w:rPr>
          <w:rFonts w:ascii="Calibri"/>
          <w:color w:val="585858"/>
          <w:spacing w:val="13"/>
          <w:w w:val="110"/>
          <w:sz w:val="10"/>
          <w:u w:val="thick" w:color="7E7E7E"/>
        </w:rPr>
      </w:r>
      <w:r>
        <w:rPr>
          <w:rFonts w:ascii="Calibri"/>
          <w:color w:val="585858"/>
          <w:spacing w:val="13"/>
          <w:w w:val="110"/>
          <w:sz w:val="10"/>
        </w:rPr>
      </w:r>
      <w:r>
        <w:rPr>
          <w:rFonts w:ascii="Calibri"/>
          <w:color w:val="585858"/>
          <w:spacing w:val="-1"/>
          <w:w w:val="110"/>
          <w:sz w:val="10"/>
        </w:rPr>
        <w:t>2018</w:t>
      </w:r>
      <w:r>
        <w:rPr>
          <w:rFonts w:ascii="Calibri"/>
          <w:color w:val="585858"/>
          <w:w w:val="110"/>
          <w:sz w:val="10"/>
        </w:rPr>
        <w:t>           </w:t>
      </w:r>
      <w:r>
        <w:rPr>
          <w:rFonts w:ascii="Calibri"/>
          <w:color w:val="585858"/>
          <w:spacing w:val="13"/>
          <w:w w:val="110"/>
          <w:sz w:val="10"/>
        </w:rPr>
        <w:t> </w:t>
      </w:r>
      <w:r>
        <w:rPr>
          <w:rFonts w:ascii="Calibri"/>
          <w:color w:val="585858"/>
          <w:spacing w:val="13"/>
          <w:w w:val="110"/>
          <w:sz w:val="10"/>
          <w:u w:val="thick" w:color="C00000"/>
        </w:rPr>
      </w:r>
      <w:r>
        <w:rPr>
          <w:rFonts w:ascii="Calibri"/>
          <w:color w:val="585858"/>
          <w:spacing w:val="13"/>
          <w:w w:val="110"/>
          <w:sz w:val="10"/>
        </w:rPr>
      </w:r>
      <w:r>
        <w:rPr>
          <w:rFonts w:ascii="Calibri"/>
          <w:color w:val="585858"/>
          <w:spacing w:val="-1"/>
          <w:w w:val="110"/>
          <w:sz w:val="10"/>
        </w:rPr>
        <w:t>2019</w:t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4" w:equalWidth="0">
            <w:col w:w="1186" w:space="40"/>
            <w:col w:w="4343" w:space="40"/>
            <w:col w:w="1141" w:space="40"/>
            <w:col w:w="54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Heading2"/>
        <w:spacing w:line="328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1262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3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produced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Division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one-tenth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percentage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point,</w:t>
      </w:r>
      <w:r>
        <w:rPr>
          <w:rFonts w:ascii="Segoe UI" w:hAnsi="Segoe UI" w:cs="Segoe UI" w:eastAsia="Segoe UI"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3.5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June</w:t>
      </w:r>
      <w:r>
        <w:rPr>
          <w:rFonts w:ascii="Segoe UI" w:hAnsi="Segoe UI" w:cs="Segoe UI" w:eastAsia="Segoe UI"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3.4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July.</w:t>
      </w:r>
      <w:r>
        <w:rPr>
          <w:rFonts w:ascii="Segoe UI" w:hAnsi="Segoe UI" w:cs="Segoe UI" w:eastAsia="Segoe UI"/>
          <w:color w:val="231F20"/>
          <w:spacing w:val="25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25"/>
        </w:rPr>
        <w:t> </w:t>
      </w:r>
      <w:r>
        <w:rPr>
          <w:rFonts w:ascii="Segoe UI" w:hAnsi="Segoe UI" w:cs="Segoe UI" w:eastAsia="Segoe UI"/>
          <w:color w:val="231F20"/>
        </w:rPr>
        <w:t>civilian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rose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410,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result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802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more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employed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392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fewer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unemployed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Arkansans.</w:t>
      </w:r>
      <w:r>
        <w:rPr>
          <w:rFonts w:ascii="Segoe UI" w:hAnsi="Segoe UI" w:cs="Segoe UI" w:eastAsia="Segoe UI"/>
          <w:color w:val="231F20"/>
          <w:spacing w:val="45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United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States’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jobless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remained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stable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at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3.7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between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June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July.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  <w:spacing w:val="-1"/>
        </w:rPr>
        <w:t>BLS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Program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Operations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Manager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Susan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Price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said,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“Dropping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another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one-tenth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percentage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point</w:t>
      </w:r>
      <w:r>
        <w:rPr>
          <w:rFonts w:ascii="Segoe UI" w:hAnsi="Segoe UI" w:cs="Segoe UI" w:eastAsia="Segoe UI"/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</w:rPr>
        <w:t>July,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jobless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decreased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for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</w:rPr>
        <w:t>third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consecutive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month.</w:t>
      </w:r>
      <w:r>
        <w:rPr>
          <w:rFonts w:ascii="Segoe UI" w:hAnsi="Segoe UI" w:cs="Segoe UI" w:eastAsia="Segoe UI"/>
          <w:color w:val="231F20"/>
        </w:rPr>
        <w:t> 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</w:rPr>
      </w:r>
    </w:p>
    <w:p>
      <w:pPr>
        <w:pStyle w:val="BodyText"/>
        <w:spacing w:line="255" w:lineRule="exact" w:before="0"/>
        <w:ind w:left="743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  <w:spacing w:val="-1"/>
        </w:rPr>
        <w:t>3.4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new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record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low,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breaking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record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low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3.5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set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last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month.”</w:t>
      </w:r>
      <w:r>
        <w:rPr>
          <w:rFonts w:ascii="Segoe UI" w:hAnsi="Segoe UI" w:cs="Segoe UI" w:eastAsia="Segoe UI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76424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30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1,363,167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1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1,362,757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30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1,349,795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30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1,380,474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1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1,382,212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30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1,368,932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1,316,265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1,315,463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1,300,640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1,325,919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1,332,568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1,313,583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46,902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47,294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49,155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54,555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49,644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55,349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10.0</w:t>
      </w:r>
      <w:r>
        <w:rPr>
          <w:rFonts w:ascii="Calibri"/>
          <w:sz w:val="12"/>
        </w:rPr>
      </w:r>
    </w:p>
    <w:p>
      <w:pPr>
        <w:spacing w:line="253" w:lineRule="exact" w:before="46"/>
        <w:ind w:left="930" w:right="27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 Rates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Arkansas </w:t>
      </w:r>
      <w:r>
        <w:rPr>
          <w:rFonts w:ascii="Segoe UI"/>
          <w:b/>
          <w:color w:val="231F20"/>
          <w:sz w:val="20"/>
        </w:rPr>
        <w:t>vs</w:t>
      </w:r>
      <w:r>
        <w:rPr>
          <w:rFonts w:ascii="Segoe UI"/>
          <w:b/>
          <w:color w:val="231F20"/>
          <w:spacing w:val="-1"/>
          <w:sz w:val="20"/>
        </w:rPr>
        <w:t> United</w:t>
      </w:r>
      <w:r>
        <w:rPr>
          <w:rFonts w:ascii="Segoe UI"/>
          <w:b/>
          <w:color w:val="231F20"/>
          <w:spacing w:val="-2"/>
          <w:sz w:val="20"/>
        </w:rPr>
        <w:t> States</w:t>
      </w:r>
      <w:r>
        <w:rPr>
          <w:rFonts w:ascii="Segoe UI"/>
          <w:b/>
          <w:color w:val="231F20"/>
          <w:spacing w:val="-1"/>
          <w:sz w:val="20"/>
        </w:rPr>
        <w:t>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930" w:right="27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98.081978pt;margin-top:18.654694pt;width:436.2pt;height:.1pt;mso-position-horizontal-relative:page;mso-position-vertical-relative:paragraph;z-index:1408" coordorigin="1962,373" coordsize="8724,2">
            <v:shape style="position:absolute;left:1962;top:373;width:8724;height:2" coordorigin="1962,373" coordsize="8724,0" path="m1962,373l10686,373e" filled="false" stroked="true" strokeweight=".37831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July: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810" w:space="40"/>
            <w:col w:w="10390"/>
          </w:cols>
        </w:sectPr>
      </w:pPr>
    </w:p>
    <w:p>
      <w:pPr>
        <w:spacing w:line="240" w:lineRule="auto" w:before="10"/>
        <w:rPr>
          <w:rFonts w:ascii="Segoe UI" w:hAnsi="Segoe UI" w:cs="Segoe UI" w:eastAsia="Segoe UI"/>
          <w:sz w:val="16"/>
          <w:szCs w:val="16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97.892822pt;margin-top:-3.319792pt;width:436.6pt;height:213.75pt;mso-position-horizontal-relative:page;mso-position-vertical-relative:paragraph;z-index:1384" coordorigin="1958,-66" coordsize="8732,4275">
            <v:group style="position:absolute;left:10565;top:3756;width:121;height:2" coordorigin="10565,3756" coordsize="121,2">
              <v:shape style="position:absolute;left:10565;top:3756;width:121;height:2" coordorigin="10565,3756" coordsize="121,0" path="m10565,3756l10686,3756e" filled="false" stroked="true" strokeweight=".378318pt" strokecolor="#d9d9d9">
                <v:path arrowok="t"/>
              </v:shape>
            </v:group>
            <v:group style="position:absolute;left:10257;top:3756;width:65;height:2" coordorigin="10257,3756" coordsize="65,2">
              <v:shape style="position:absolute;left:10257;top:3756;width:65;height:2" coordorigin="10257,3756" coordsize="65,0" path="m10257,3756l10322,3756e" filled="false" stroked="true" strokeweight=".378318pt" strokecolor="#d9d9d9">
                <v:path arrowok="t"/>
              </v:shape>
            </v:group>
            <v:group style="position:absolute;left:9772;top:3756;width:242;height:2" coordorigin="9772,3756" coordsize="242,2">
              <v:shape style="position:absolute;left:9772;top:3756;width:242;height:2" coordorigin="9772,3756" coordsize="242,0" path="m9772,3756l10014,3756e" filled="false" stroked="true" strokeweight=".378318pt" strokecolor="#d9d9d9">
                <v:path arrowok="t"/>
              </v:shape>
            </v:group>
            <v:group style="position:absolute;left:10257;top:3306;width:65;height:2" coordorigin="10257,3306" coordsize="65,2">
              <v:shape style="position:absolute;left:10257;top:3306;width:65;height:2" coordorigin="10257,3306" coordsize="65,0" path="m10257,3306l10322,3306e" filled="false" stroked="true" strokeweight=".378318pt" strokecolor="#d9d9d9">
                <v:path arrowok="t"/>
              </v:shape>
            </v:group>
            <v:group style="position:absolute;left:9772;top:3306;width:242;height:2" coordorigin="9772,3306" coordsize="242,2">
              <v:shape style="position:absolute;left:9772;top:3306;width:242;height:2" coordorigin="9772,3306" coordsize="242,0" path="m9772,3306l10014,3306e" filled="false" stroked="true" strokeweight=".378318pt" strokecolor="#d9d9d9">
                <v:path arrowok="t"/>
              </v:shape>
            </v:group>
            <v:group style="position:absolute;left:10257;top:2855;width:65;height:2" coordorigin="10257,2855" coordsize="65,2">
              <v:shape style="position:absolute;left:10257;top:2855;width:65;height:2" coordorigin="10257,2855" coordsize="65,0" path="m10257,2855l10322,2855e" filled="false" stroked="true" strokeweight=".378318pt" strokecolor="#d9d9d9">
                <v:path arrowok="t"/>
              </v:shape>
            </v:group>
            <v:group style="position:absolute;left:9772;top:2855;width:242;height:2" coordorigin="9772,2855" coordsize="242,2">
              <v:shape style="position:absolute;left:9772;top:2855;width:242;height:2" coordorigin="9772,2855" coordsize="242,0" path="m9772,2855l10014,2855e" filled="false" stroked="true" strokeweight=".378318pt" strokecolor="#d9d9d9">
                <v:path arrowok="t"/>
              </v:shape>
            </v:group>
            <v:group style="position:absolute;left:10014;top:2676;width:244;height:1529" coordorigin="10014,2676" coordsize="244,1529">
              <v:shape style="position:absolute;left:10014;top:2676;width:244;height:1529" coordorigin="10014,2676" coordsize="244,1529" path="m10257,4205l10014,4205,10014,2676,10257,2676,10257,4205xe" filled="true" fillcolor="#c00000" stroked="false">
                <v:path arrowok="t"/>
                <v:fill type="solid"/>
              </v:shape>
            </v:group>
            <v:group style="position:absolute;left:10565;top:3306;width:121;height:2" coordorigin="10565,3306" coordsize="121,2">
              <v:shape style="position:absolute;left:10565;top:3306;width:121;height:2" coordorigin="10565,3306" coordsize="121,0" path="m10565,3306l10686,3306e" filled="false" stroked="true" strokeweight=".378318pt" strokecolor="#d9d9d9">
                <v:path arrowok="t"/>
              </v:shape>
            </v:group>
            <v:group style="position:absolute;left:10565;top:2855;width:121;height:2" coordorigin="10565,2855" coordsize="121,2">
              <v:shape style="position:absolute;left:10565;top:2855;width:121;height:2" coordorigin="10565,2855" coordsize="121,0" path="m10565,2855l10686,2855e" filled="false" stroked="true" strokeweight=".378318pt" strokecolor="#d9d9d9">
                <v:path arrowok="t"/>
              </v:shape>
            </v:group>
            <v:group style="position:absolute;left:10322;top:2541;width:244;height:1664" coordorigin="10322,2541" coordsize="244,1664">
              <v:shape style="position:absolute;left:10322;top:2541;width:244;height:1664" coordorigin="10322,2541" coordsize="244,1664" path="m10565,4205l10322,4205,10322,2541,10565,2541,10565,4205xe" filled="true" fillcolor="#7e7e7e" stroked="false">
                <v:path arrowok="t"/>
                <v:fill type="solid"/>
              </v:shape>
            </v:group>
            <v:group style="position:absolute;left:9463;top:3756;width:67;height:2" coordorigin="9463,3756" coordsize="67,2">
              <v:shape style="position:absolute;left:9463;top:3756;width:67;height:2" coordorigin="9463,3756" coordsize="67,0" path="m9463,3756l9529,3756e" filled="false" stroked="true" strokeweight=".378318pt" strokecolor="#d9d9d9">
                <v:path arrowok="t"/>
              </v:shape>
            </v:group>
            <v:group style="position:absolute;left:8978;top:3756;width:244;height:2" coordorigin="8978,3756" coordsize="244,2">
              <v:shape style="position:absolute;left:8978;top:3756;width:244;height:2" coordorigin="8978,3756" coordsize="244,0" path="m8978,3756l9221,3756e" filled="false" stroked="true" strokeweight=".378318pt" strokecolor="#d9d9d9">
                <v:path arrowok="t"/>
              </v:shape>
            </v:group>
            <v:group style="position:absolute;left:9463;top:3306;width:67;height:2" coordorigin="9463,3306" coordsize="67,2">
              <v:shape style="position:absolute;left:9463;top:3306;width:67;height:2" coordorigin="9463,3306" coordsize="67,0" path="m9463,3306l9529,3306e" filled="false" stroked="true" strokeweight=".378318pt" strokecolor="#d9d9d9">
                <v:path arrowok="t"/>
              </v:shape>
            </v:group>
            <v:group style="position:absolute;left:8978;top:3306;width:244;height:2" coordorigin="8978,3306" coordsize="244,2">
              <v:shape style="position:absolute;left:8978;top:3306;width:244;height:2" coordorigin="8978,3306" coordsize="244,0" path="m8978,3306l9221,3306e" filled="false" stroked="true" strokeweight=".378318pt" strokecolor="#d9d9d9">
                <v:path arrowok="t"/>
              </v:shape>
            </v:group>
            <v:group style="position:absolute;left:9463;top:2855;width:67;height:2" coordorigin="9463,2855" coordsize="67,2">
              <v:shape style="position:absolute;left:9463;top:2855;width:67;height:2" coordorigin="9463,2855" coordsize="67,0" path="m9463,2855l9529,2855e" filled="false" stroked="true" strokeweight=".378318pt" strokecolor="#d9d9d9">
                <v:path arrowok="t"/>
              </v:shape>
            </v:group>
            <v:group style="position:absolute;left:8978;top:2855;width:244;height:2" coordorigin="8978,2855" coordsize="244,2">
              <v:shape style="position:absolute;left:8978;top:2855;width:244;height:2" coordorigin="8978,2855" coordsize="244,0" path="m8978,2855l9221,2855e" filled="false" stroked="true" strokeweight=".378318pt" strokecolor="#d9d9d9">
                <v:path arrowok="t"/>
              </v:shape>
            </v:group>
            <v:group style="position:absolute;left:9221;top:2587;width:242;height:1618" coordorigin="9221,2587" coordsize="242,1618">
              <v:shape style="position:absolute;left:9221;top:2587;width:242;height:1618" coordorigin="9221,2587" coordsize="242,1618" path="m9463,4205l9221,4205,9221,2587,9463,2587,9463,4205xe" filled="true" fillcolor="#c00000" stroked="false">
                <v:path arrowok="t"/>
                <v:fill type="solid"/>
              </v:shape>
            </v:group>
            <v:group style="position:absolute;left:8978;top:2407;width:1708;height:2" coordorigin="8978,2407" coordsize="1708,2">
              <v:shape style="position:absolute;left:8978;top:2407;width:1708;height:2" coordorigin="8978,2407" coordsize="1708,0" path="m8978,2407l10686,2407e" filled="false" stroked="true" strokeweight=".378318pt" strokecolor="#d9d9d9">
                <v:path arrowok="t"/>
              </v:shape>
            </v:group>
            <v:group style="position:absolute;left:9529;top:2452;width:244;height:1753" coordorigin="9529,2452" coordsize="244,1753">
              <v:shape style="position:absolute;left:9529;top:2452;width:244;height:1753" coordorigin="9529,2452" coordsize="244,1753" path="m9772,4205l9529,4205,9529,2452,9772,2452,9772,4205xe" filled="true" fillcolor="#7e7e7e" stroked="false">
                <v:path arrowok="t"/>
                <v:fill type="solid"/>
              </v:shape>
            </v:group>
            <v:group style="position:absolute;left:8670;top:3756;width:67;height:2" coordorigin="8670,3756" coordsize="67,2">
              <v:shape style="position:absolute;left:8670;top:3756;width:67;height:2" coordorigin="8670,3756" coordsize="67,0" path="m8670,3756l8737,3756e" filled="false" stroked="true" strokeweight=".378318pt" strokecolor="#d9d9d9">
                <v:path arrowok="t"/>
              </v:shape>
            </v:group>
            <v:group style="position:absolute;left:8186;top:3756;width:242;height:2" coordorigin="8186,3756" coordsize="242,2">
              <v:shape style="position:absolute;left:8186;top:3756;width:242;height:2" coordorigin="8186,3756" coordsize="242,0" path="m8186,3756l8427,3756e" filled="false" stroked="true" strokeweight=".378318pt" strokecolor="#d9d9d9">
                <v:path arrowok="t"/>
              </v:shape>
            </v:group>
            <v:group style="position:absolute;left:8670;top:3306;width:67;height:2" coordorigin="8670,3306" coordsize="67,2">
              <v:shape style="position:absolute;left:8670;top:3306;width:67;height:2" coordorigin="8670,3306" coordsize="67,0" path="m8670,3306l8737,3306e" filled="false" stroked="true" strokeweight=".378318pt" strokecolor="#d9d9d9">
                <v:path arrowok="t"/>
              </v:shape>
            </v:group>
            <v:group style="position:absolute;left:8186;top:3306;width:242;height:2" coordorigin="8186,3306" coordsize="242,2">
              <v:shape style="position:absolute;left:8186;top:3306;width:242;height:2" coordorigin="8186,3306" coordsize="242,0" path="m8186,3306l8427,3306e" filled="false" stroked="true" strokeweight=".378318pt" strokecolor="#d9d9d9">
                <v:path arrowok="t"/>
              </v:shape>
            </v:group>
            <v:group style="position:absolute;left:8670;top:2855;width:67;height:2" coordorigin="8670,2855" coordsize="67,2">
              <v:shape style="position:absolute;left:8670;top:2855;width:67;height:2" coordorigin="8670,2855" coordsize="67,0" path="m8670,2855l8737,2855e" filled="false" stroked="true" strokeweight=".378318pt" strokecolor="#d9d9d9">
                <v:path arrowok="t"/>
              </v:shape>
            </v:group>
            <v:group style="position:absolute;left:8186;top:2855;width:242;height:2" coordorigin="8186,2855" coordsize="242,2">
              <v:shape style="position:absolute;left:8186;top:2855;width:242;height:2" coordorigin="8186,2855" coordsize="242,0" path="m8186,2855l8427,2855e" filled="false" stroked="true" strokeweight=".378318pt" strokecolor="#d9d9d9">
                <v:path arrowok="t"/>
              </v:shape>
            </v:group>
            <v:group style="position:absolute;left:8427;top:2541;width:244;height:1664" coordorigin="8427,2541" coordsize="244,1664">
              <v:shape style="position:absolute;left:8427;top:2541;width:244;height:1664" coordorigin="8427,2541" coordsize="244,1664" path="m8670,4205l8427,4205,8427,2541,8670,2541,8670,4205xe" filled="true" fillcolor="#c00000" stroked="false">
                <v:path arrowok="t"/>
                <v:fill type="solid"/>
              </v:shape>
            </v:group>
            <v:group style="position:absolute;left:8186;top:2407;width:551;height:2" coordorigin="8186,2407" coordsize="551,2">
              <v:shape style="position:absolute;left:8186;top:2407;width:551;height:2" coordorigin="8186,2407" coordsize="551,0" path="m8186,2407l8737,2407e" filled="false" stroked="true" strokeweight=".378318pt" strokecolor="#d9d9d9">
                <v:path arrowok="t"/>
              </v:shape>
            </v:group>
            <v:group style="position:absolute;left:8737;top:2272;width:242;height:1934" coordorigin="8737,2272" coordsize="242,1934">
              <v:shape style="position:absolute;left:8737;top:2272;width:242;height:1934" coordorigin="8737,2272" coordsize="242,1934" path="m8978,4205l8737,4205,8737,2272,8978,2272,8978,4205xe" filled="true" fillcolor="#7e7e7e" stroked="false">
                <v:path arrowok="t"/>
                <v:fill type="solid"/>
              </v:shape>
            </v:group>
            <v:group style="position:absolute;left:7878;top:3756;width:65;height:2" coordorigin="7878,3756" coordsize="65,2">
              <v:shape style="position:absolute;left:7878;top:3756;width:65;height:2" coordorigin="7878,3756" coordsize="65,0" path="m7878,3756l7942,3756e" filled="false" stroked="true" strokeweight=".378318pt" strokecolor="#d9d9d9">
                <v:path arrowok="t"/>
              </v:shape>
            </v:group>
            <v:group style="position:absolute;left:7392;top:3756;width:244;height:2" coordorigin="7392,3756" coordsize="244,2">
              <v:shape style="position:absolute;left:7392;top:3756;width:244;height:2" coordorigin="7392,3756" coordsize="244,0" path="m7392,3756l7635,3756e" filled="false" stroked="true" strokeweight=".378318pt" strokecolor="#d9d9d9">
                <v:path arrowok="t"/>
              </v:shape>
            </v:group>
            <v:group style="position:absolute;left:7878;top:3306;width:65;height:2" coordorigin="7878,3306" coordsize="65,2">
              <v:shape style="position:absolute;left:7878;top:3306;width:65;height:2" coordorigin="7878,3306" coordsize="65,0" path="m7878,3306l7942,3306e" filled="false" stroked="true" strokeweight=".378318pt" strokecolor="#d9d9d9">
                <v:path arrowok="t"/>
              </v:shape>
            </v:group>
            <v:group style="position:absolute;left:7392;top:3306;width:244;height:2" coordorigin="7392,3306" coordsize="244,2">
              <v:shape style="position:absolute;left:7392;top:3306;width:244;height:2" coordorigin="7392,3306" coordsize="244,0" path="m7392,3306l7635,3306e" filled="false" stroked="true" strokeweight=".378318pt" strokecolor="#d9d9d9">
                <v:path arrowok="t"/>
              </v:shape>
            </v:group>
            <v:group style="position:absolute;left:7878;top:2855;width:65;height:2" coordorigin="7878,2855" coordsize="65,2">
              <v:shape style="position:absolute;left:7878;top:2855;width:65;height:2" coordorigin="7878,2855" coordsize="65,0" path="m7878,2855l7942,2855e" filled="false" stroked="true" strokeweight=".378318pt" strokecolor="#d9d9d9">
                <v:path arrowok="t"/>
              </v:shape>
            </v:group>
            <v:group style="position:absolute;left:7392;top:2855;width:244;height:2" coordorigin="7392,2855" coordsize="244,2">
              <v:shape style="position:absolute;left:7392;top:2855;width:244;height:2" coordorigin="7392,2855" coordsize="244,0" path="m7392,2855l7635,2855e" filled="false" stroked="true" strokeweight=".378318pt" strokecolor="#d9d9d9">
                <v:path arrowok="t"/>
              </v:shape>
            </v:group>
            <v:group style="position:absolute;left:7392;top:2407;width:551;height:2" coordorigin="7392,2407" coordsize="551,2">
              <v:shape style="position:absolute;left:7392;top:2407;width:551;height:2" coordorigin="7392,2407" coordsize="551,0" path="m7392,2407l7942,2407e" filled="false" stroked="true" strokeweight=".378318pt" strokecolor="#d9d9d9">
                <v:path arrowok="t"/>
              </v:shape>
            </v:group>
            <v:group style="position:absolute;left:7635;top:2452;width:244;height:1753" coordorigin="7635,2452" coordsize="244,1753">
              <v:shape style="position:absolute;left:7635;top:2452;width:244;height:1753" coordorigin="7635,2452" coordsize="244,1753" path="m7878,4205l7635,4205,7635,2452,7878,2452,7878,4205xe" filled="true" fillcolor="#c00000" stroked="false">
                <v:path arrowok="t"/>
                <v:fill type="solid"/>
              </v:shape>
            </v:group>
            <v:group style="position:absolute;left:7392;top:1956;width:3294;height:2" coordorigin="7392,1956" coordsize="3294,2">
              <v:shape style="position:absolute;left:7392;top:1956;width:3294;height:2" coordorigin="7392,1956" coordsize="3294,0" path="m7392,1956l10686,1956e" filled="false" stroked="true" strokeweight=".378318pt" strokecolor="#d9d9d9">
                <v:path arrowok="t"/>
              </v:shape>
            </v:group>
            <v:group style="position:absolute;left:7942;top:2002;width:244;height:2204" coordorigin="7942,2002" coordsize="244,2204">
              <v:shape style="position:absolute;left:7942;top:2002;width:244;height:2204" coordorigin="7942,2002" coordsize="244,2204" path="m8186,4205l7942,4205,7942,2002,8186,2002,8186,4205xe" filled="true" fillcolor="#7e7e7e" stroked="false">
                <v:path arrowok="t"/>
                <v:fill type="solid"/>
              </v:shape>
            </v:group>
            <v:group style="position:absolute;left:7084;top:3756;width:67;height:2" coordorigin="7084,3756" coordsize="67,2">
              <v:shape style="position:absolute;left:7084;top:3756;width:67;height:2" coordorigin="7084,3756" coordsize="67,0" path="m7084,3756l7150,3756e" filled="false" stroked="true" strokeweight=".378318pt" strokecolor="#d9d9d9">
                <v:path arrowok="t"/>
              </v:shape>
            </v:group>
            <v:group style="position:absolute;left:6599;top:3756;width:244;height:2" coordorigin="6599,3756" coordsize="244,2">
              <v:shape style="position:absolute;left:6599;top:3756;width:244;height:2" coordorigin="6599,3756" coordsize="244,0" path="m6599,3756l6842,3756e" filled="false" stroked="true" strokeweight=".378318pt" strokecolor="#d9d9d9">
                <v:path arrowok="t"/>
              </v:shape>
            </v:group>
            <v:group style="position:absolute;left:7084;top:3306;width:67;height:2" coordorigin="7084,3306" coordsize="67,2">
              <v:shape style="position:absolute;left:7084;top:3306;width:67;height:2" coordorigin="7084,3306" coordsize="67,0" path="m7084,3306l7150,3306e" filled="false" stroked="true" strokeweight=".378318pt" strokecolor="#d9d9d9">
                <v:path arrowok="t"/>
              </v:shape>
            </v:group>
            <v:group style="position:absolute;left:6599;top:3306;width:244;height:2" coordorigin="6599,3306" coordsize="244,2">
              <v:shape style="position:absolute;left:6599;top:3306;width:244;height:2" coordorigin="6599,3306" coordsize="244,0" path="m6599,3306l6842,3306e" filled="false" stroked="true" strokeweight=".378318pt" strokecolor="#d9d9d9">
                <v:path arrowok="t"/>
              </v:shape>
            </v:group>
            <v:group style="position:absolute;left:7084;top:2855;width:67;height:2" coordorigin="7084,2855" coordsize="67,2">
              <v:shape style="position:absolute;left:7084;top:2855;width:67;height:2" coordorigin="7084,2855" coordsize="67,0" path="m7084,2855l7150,2855e" filled="false" stroked="true" strokeweight=".378318pt" strokecolor="#d9d9d9">
                <v:path arrowok="t"/>
              </v:shape>
            </v:group>
            <v:group style="position:absolute;left:6599;top:2855;width:244;height:2" coordorigin="6599,2855" coordsize="244,2">
              <v:shape style="position:absolute;left:6599;top:2855;width:244;height:2" coordorigin="6599,2855" coordsize="244,0" path="m6599,2855l6842,2855e" filled="false" stroked="true" strokeweight=".378318pt" strokecolor="#d9d9d9">
                <v:path arrowok="t"/>
              </v:shape>
            </v:group>
            <v:group style="position:absolute;left:7084;top:2407;width:67;height:2" coordorigin="7084,2407" coordsize="67,2">
              <v:shape style="position:absolute;left:7084;top:2407;width:67;height:2" coordorigin="7084,2407" coordsize="67,0" path="m7084,2407l7150,2407e" filled="false" stroked="true" strokeweight=".378318pt" strokecolor="#d9d9d9">
                <v:path arrowok="t"/>
              </v:shape>
            </v:group>
            <v:group style="position:absolute;left:6599;top:2407;width:244;height:2" coordorigin="6599,2407" coordsize="244,2">
              <v:shape style="position:absolute;left:6599;top:2407;width:244;height:2" coordorigin="6599,2407" coordsize="244,0" path="m6599,2407l6842,2407e" filled="false" stroked="true" strokeweight=".378318pt" strokecolor="#d9d9d9">
                <v:path arrowok="t"/>
              </v:shape>
            </v:group>
            <v:group style="position:absolute;left:6599;top:1956;width:551;height:2" coordorigin="6599,1956" coordsize="551,2">
              <v:shape style="position:absolute;left:6599;top:1956;width:551;height:2" coordorigin="6599,1956" coordsize="551,0" path="m6599,1956l7150,1956e" filled="false" stroked="true" strokeweight=".378318pt" strokecolor="#d9d9d9">
                <v:path arrowok="t"/>
              </v:shape>
            </v:group>
            <v:group style="position:absolute;left:6842;top:1956;width:242;height:2249" coordorigin="6842,1956" coordsize="242,2249">
              <v:shape style="position:absolute;left:6842;top:1956;width:242;height:2249" coordorigin="6842,1956" coordsize="242,2249" path="m7084,4205l6842,4205,6842,1956,7084,1956,7084,4205xe" filled="true" fillcolor="#c00000" stroked="false">
                <v:path arrowok="t"/>
                <v:fill type="solid"/>
              </v:shape>
            </v:group>
            <v:group style="position:absolute;left:7150;top:1867;width:242;height:2338" coordorigin="7150,1867" coordsize="242,2338">
              <v:shape style="position:absolute;left:7150;top:1867;width:242;height:2338" coordorigin="7150,1867" coordsize="242,2338" path="m7392,4205l7150,4205,7150,1867,7392,1867,7392,4205xe" filled="true" fillcolor="#7e7e7e" stroked="false">
                <v:path arrowok="t"/>
                <v:fill type="solid"/>
              </v:shape>
            </v:group>
            <v:group style="position:absolute;left:6291;top:3756;width:65;height:2" coordorigin="6291,3756" coordsize="65,2">
              <v:shape style="position:absolute;left:6291;top:3756;width:65;height:2" coordorigin="6291,3756" coordsize="65,0" path="m6291,3756l6356,3756e" filled="false" stroked="true" strokeweight=".378318pt" strokecolor="#d9d9d9">
                <v:path arrowok="t"/>
              </v:shape>
            </v:group>
            <v:group style="position:absolute;left:5807;top:3756;width:242;height:2" coordorigin="5807,3756" coordsize="242,2">
              <v:shape style="position:absolute;left:5807;top:3756;width:242;height:2" coordorigin="5807,3756" coordsize="242,0" path="m5807,3756l6048,3756e" filled="false" stroked="true" strokeweight=".378318pt" strokecolor="#d9d9d9">
                <v:path arrowok="t"/>
              </v:shape>
            </v:group>
            <v:group style="position:absolute;left:6291;top:3306;width:65;height:2" coordorigin="6291,3306" coordsize="65,2">
              <v:shape style="position:absolute;left:6291;top:3306;width:65;height:2" coordorigin="6291,3306" coordsize="65,0" path="m6291,3306l6356,3306e" filled="false" stroked="true" strokeweight=".378318pt" strokecolor="#d9d9d9">
                <v:path arrowok="t"/>
              </v:shape>
            </v:group>
            <v:group style="position:absolute;left:5807;top:3306;width:242;height:2" coordorigin="5807,3306" coordsize="242,2">
              <v:shape style="position:absolute;left:5807;top:3306;width:242;height:2" coordorigin="5807,3306" coordsize="242,0" path="m5807,3306l6048,3306e" filled="false" stroked="true" strokeweight=".378318pt" strokecolor="#d9d9d9">
                <v:path arrowok="t"/>
              </v:shape>
            </v:group>
            <v:group style="position:absolute;left:6291;top:2855;width:65;height:2" coordorigin="6291,2855" coordsize="65,2">
              <v:shape style="position:absolute;left:6291;top:2855;width:65;height:2" coordorigin="6291,2855" coordsize="65,0" path="m6291,2855l6356,2855e" filled="false" stroked="true" strokeweight=".378318pt" strokecolor="#d9d9d9">
                <v:path arrowok="t"/>
              </v:shape>
            </v:group>
            <v:group style="position:absolute;left:5807;top:2855;width:242;height:2" coordorigin="5807,2855" coordsize="242,2">
              <v:shape style="position:absolute;left:5807;top:2855;width:242;height:2" coordorigin="5807,2855" coordsize="242,0" path="m5807,2855l6048,2855e" filled="false" stroked="true" strokeweight=".378318pt" strokecolor="#d9d9d9">
                <v:path arrowok="t"/>
              </v:shape>
            </v:group>
            <v:group style="position:absolute;left:6291;top:2407;width:65;height:2" coordorigin="6291,2407" coordsize="65,2">
              <v:shape style="position:absolute;left:6291;top:2407;width:65;height:2" coordorigin="6291,2407" coordsize="65,0" path="m6291,2407l6356,2407e" filled="false" stroked="true" strokeweight=".378318pt" strokecolor="#d9d9d9">
                <v:path arrowok="t"/>
              </v:shape>
            </v:group>
            <v:group style="position:absolute;left:5807;top:2407;width:242;height:2" coordorigin="5807,2407" coordsize="242,2">
              <v:shape style="position:absolute;left:5807;top:2407;width:242;height:2" coordorigin="5807,2407" coordsize="242,0" path="m5807,2407l6048,2407e" filled="false" stroked="true" strokeweight=".378318pt" strokecolor="#d9d9d9">
                <v:path arrowok="t"/>
              </v:shape>
            </v:group>
            <v:group style="position:absolute;left:6291;top:1956;width:65;height:2" coordorigin="6291,1956" coordsize="65,2">
              <v:shape style="position:absolute;left:6291;top:1956;width:65;height:2" coordorigin="6291,1956" coordsize="65,0" path="m6291,1956l6356,1956e" filled="false" stroked="true" strokeweight=".378318pt" strokecolor="#d9d9d9">
                <v:path arrowok="t"/>
              </v:shape>
            </v:group>
            <v:group style="position:absolute;left:5807;top:1956;width:242;height:2" coordorigin="5807,1956" coordsize="242,2">
              <v:shape style="position:absolute;left:5807;top:1956;width:242;height:2" coordorigin="5807,1956" coordsize="242,0" path="m5807,1956l6048,1956e" filled="false" stroked="true" strokeweight=".378318pt" strokecolor="#d9d9d9">
                <v:path arrowok="t"/>
              </v:shape>
            </v:group>
            <v:group style="position:absolute;left:5807;top:1507;width:550;height:2" coordorigin="5807,1507" coordsize="550,2">
              <v:shape style="position:absolute;left:5807;top:1507;width:550;height:2" coordorigin="5807,1507" coordsize="550,0" path="m5807,1507l6356,1507e" filled="false" stroked="true" strokeweight=".378318pt" strokecolor="#d9d9d9">
                <v:path arrowok="t"/>
              </v:shape>
            </v:group>
            <v:group style="position:absolute;left:6048;top:1553;width:244;height:2652" coordorigin="6048,1553" coordsize="244,2652">
              <v:shape style="position:absolute;left:6048;top:1553;width:244;height:2652" coordorigin="6048,1553" coordsize="244,2652" path="m6291,4205l6048,4205,6048,1553,6291,1553,6291,4205xe" filled="true" fillcolor="#c00000" stroked="false">
                <v:path arrowok="t"/>
                <v:fill type="solid"/>
              </v:shape>
            </v:group>
            <v:group style="position:absolute;left:6599;top:1507;width:4087;height:2" coordorigin="6599,1507" coordsize="4087,2">
              <v:shape style="position:absolute;left:6599;top:1507;width:4087;height:2" coordorigin="6599,1507" coordsize="4087,0" path="m6599,1507l10686,1507e" filled="false" stroked="true" strokeweight=".378318pt" strokecolor="#d9d9d9">
                <v:path arrowok="t"/>
              </v:shape>
            </v:group>
            <v:group style="position:absolute;left:6356;top:1418;width:244;height:2787" coordorigin="6356,1418" coordsize="244,2787">
              <v:shape style="position:absolute;left:6356;top:1418;width:244;height:2787" coordorigin="6356,1418" coordsize="244,2787" path="m6599,4205l6356,4205,6356,1418,6599,1418,6599,4205xe" filled="true" fillcolor="#7e7e7e" stroked="false">
                <v:path arrowok="t"/>
                <v:fill type="solid"/>
              </v:shape>
            </v:group>
            <v:group style="position:absolute;left:5499;top:3756;width:65;height:2" coordorigin="5499,3756" coordsize="65,2">
              <v:shape style="position:absolute;left:5499;top:3756;width:65;height:2" coordorigin="5499,3756" coordsize="65,0" path="m5499,3756l5563,3756e" filled="false" stroked="true" strokeweight=".378318pt" strokecolor="#d9d9d9">
                <v:path arrowok="t"/>
              </v:shape>
            </v:group>
            <v:group style="position:absolute;left:5012;top:3756;width:244;height:2" coordorigin="5012,3756" coordsize="244,2">
              <v:shape style="position:absolute;left:5012;top:3756;width:244;height:2" coordorigin="5012,3756" coordsize="244,0" path="m5012,3756l5256,3756e" filled="false" stroked="true" strokeweight=".378318pt" strokecolor="#d9d9d9">
                <v:path arrowok="t"/>
              </v:shape>
            </v:group>
            <v:group style="position:absolute;left:5499;top:3306;width:65;height:2" coordorigin="5499,3306" coordsize="65,2">
              <v:shape style="position:absolute;left:5499;top:3306;width:65;height:2" coordorigin="5499,3306" coordsize="65,0" path="m5499,3306l5563,3306e" filled="false" stroked="true" strokeweight=".378318pt" strokecolor="#d9d9d9">
                <v:path arrowok="t"/>
              </v:shape>
            </v:group>
            <v:group style="position:absolute;left:5012;top:3306;width:244;height:2" coordorigin="5012,3306" coordsize="244,2">
              <v:shape style="position:absolute;left:5012;top:3306;width:244;height:2" coordorigin="5012,3306" coordsize="244,0" path="m5012,3306l5256,3306e" filled="false" stroked="true" strokeweight=".378318pt" strokecolor="#d9d9d9">
                <v:path arrowok="t"/>
              </v:shape>
            </v:group>
            <v:group style="position:absolute;left:5499;top:2855;width:65;height:2" coordorigin="5499,2855" coordsize="65,2">
              <v:shape style="position:absolute;left:5499;top:2855;width:65;height:2" coordorigin="5499,2855" coordsize="65,0" path="m5499,2855l5563,2855e" filled="false" stroked="true" strokeweight=".378318pt" strokecolor="#d9d9d9">
                <v:path arrowok="t"/>
              </v:shape>
            </v:group>
            <v:group style="position:absolute;left:5012;top:2855;width:244;height:2" coordorigin="5012,2855" coordsize="244,2">
              <v:shape style="position:absolute;left:5012;top:2855;width:244;height:2" coordorigin="5012,2855" coordsize="244,0" path="m5012,2855l5256,2855e" filled="false" stroked="true" strokeweight=".378318pt" strokecolor="#d9d9d9">
                <v:path arrowok="t"/>
              </v:shape>
            </v:group>
            <v:group style="position:absolute;left:5499;top:2407;width:65;height:2" coordorigin="5499,2407" coordsize="65,2">
              <v:shape style="position:absolute;left:5499;top:2407;width:65;height:2" coordorigin="5499,2407" coordsize="65,0" path="m5499,2407l5563,2407e" filled="false" stroked="true" strokeweight=".378318pt" strokecolor="#d9d9d9">
                <v:path arrowok="t"/>
              </v:shape>
            </v:group>
            <v:group style="position:absolute;left:5012;top:2407;width:244;height:2" coordorigin="5012,2407" coordsize="244,2">
              <v:shape style="position:absolute;left:5012;top:2407;width:244;height:2" coordorigin="5012,2407" coordsize="244,0" path="m5012,2407l5256,2407e" filled="false" stroked="true" strokeweight=".378318pt" strokecolor="#d9d9d9">
                <v:path arrowok="t"/>
              </v:shape>
            </v:group>
            <v:group style="position:absolute;left:5499;top:1956;width:65;height:2" coordorigin="5499,1956" coordsize="65,2">
              <v:shape style="position:absolute;left:5499;top:1956;width:65;height:2" coordorigin="5499,1956" coordsize="65,0" path="m5499,1956l5563,1956e" filled="false" stroked="true" strokeweight=".378318pt" strokecolor="#d9d9d9">
                <v:path arrowok="t"/>
              </v:shape>
            </v:group>
            <v:group style="position:absolute;left:5012;top:1956;width:244;height:2" coordorigin="5012,1956" coordsize="244,2">
              <v:shape style="position:absolute;left:5012;top:1956;width:244;height:2" coordorigin="5012,1956" coordsize="244,0" path="m5012,1956l5256,1956e" filled="false" stroked="true" strokeweight=".378318pt" strokecolor="#d9d9d9">
                <v:path arrowok="t"/>
              </v:shape>
            </v:group>
            <v:group style="position:absolute;left:5499;top:1507;width:65;height:2" coordorigin="5499,1507" coordsize="65,2">
              <v:shape style="position:absolute;left:5499;top:1507;width:65;height:2" coordorigin="5499,1507" coordsize="65,0" path="m5499,1507l5563,1507e" filled="false" stroked="true" strokeweight=".378318pt" strokecolor="#d9d9d9">
                <v:path arrowok="t"/>
              </v:shape>
            </v:group>
            <v:group style="position:absolute;left:5012;top:1507;width:244;height:2" coordorigin="5012,1507" coordsize="244,2">
              <v:shape style="position:absolute;left:5012;top:1507;width:244;height:2" coordorigin="5012,1507" coordsize="244,0" path="m5012,1507l5256,1507e" filled="false" stroked="true" strokeweight=".378318pt" strokecolor="#d9d9d9">
                <v:path arrowok="t"/>
              </v:shape>
            </v:group>
            <v:group style="position:absolute;left:5499;top:1057;width:65;height:2" coordorigin="5499,1057" coordsize="65,2">
              <v:shape style="position:absolute;left:5499;top:1057;width:65;height:2" coordorigin="5499,1057" coordsize="65,0" path="m5499,1057l5563,1057e" filled="false" stroked="true" strokeweight=".378318pt" strokecolor="#d9d9d9">
                <v:path arrowok="t"/>
              </v:shape>
            </v:group>
            <v:group style="position:absolute;left:5012;top:1057;width:244;height:2" coordorigin="5012,1057" coordsize="244,2">
              <v:shape style="position:absolute;left:5012;top:1057;width:244;height:2" coordorigin="5012,1057" coordsize="244,0" path="m5012,1057l5256,1057e" filled="false" stroked="true" strokeweight=".378318pt" strokecolor="#d9d9d9">
                <v:path arrowok="t"/>
              </v:shape>
            </v:group>
            <v:group style="position:absolute;left:5256;top:922;width:244;height:3283" coordorigin="5256,922" coordsize="244,3283">
              <v:shape style="position:absolute;left:5256;top:922;width:244;height:3283" coordorigin="5256,922" coordsize="244,3283" path="m5499,4205l5256,4205,5256,922,5499,922,5499,4205xe" filled="true" fillcolor="#c00000" stroked="false">
                <v:path arrowok="t"/>
                <v:fill type="solid"/>
              </v:shape>
            </v:group>
            <v:group style="position:absolute;left:5807;top:1057;width:4879;height:2" coordorigin="5807,1057" coordsize="4879,2">
              <v:shape style="position:absolute;left:5807;top:1057;width:4879;height:2" coordorigin="5807,1057" coordsize="4879,0" path="m5807,1057l10686,1057e" filled="false" stroked="true" strokeweight=".378318pt" strokecolor="#d9d9d9">
                <v:path arrowok="t"/>
              </v:shape>
            </v:group>
            <v:group style="position:absolute;left:5563;top:922;width:244;height:3283" coordorigin="5563,922" coordsize="244,3283">
              <v:shape style="position:absolute;left:5563;top:922;width:244;height:3283" coordorigin="5563,922" coordsize="244,3283" path="m5807,4205l5563,4205,5563,922,5807,922,5807,4205xe" filled="true" fillcolor="#7e7e7e" stroked="false">
                <v:path arrowok="t"/>
                <v:fill type="solid"/>
              </v:shape>
            </v:group>
            <v:group style="position:absolute;left:4705;top:3756;width:67;height:2" coordorigin="4705,3756" coordsize="67,2">
              <v:shape style="position:absolute;left:4705;top:3756;width:67;height:2" coordorigin="4705,3756" coordsize="67,0" path="m4705,3756l4771,3756e" filled="false" stroked="true" strokeweight=".378318pt" strokecolor="#d9d9d9">
                <v:path arrowok="t"/>
              </v:shape>
            </v:group>
            <v:group style="position:absolute;left:4220;top:3756;width:244;height:2" coordorigin="4220,3756" coordsize="244,2">
              <v:shape style="position:absolute;left:4220;top:3756;width:244;height:2" coordorigin="4220,3756" coordsize="244,0" path="m4220,3756l4463,3756e" filled="false" stroked="true" strokeweight=".378318pt" strokecolor="#d9d9d9">
                <v:path arrowok="t"/>
              </v:shape>
            </v:group>
            <v:group style="position:absolute;left:4705;top:3306;width:67;height:2" coordorigin="4705,3306" coordsize="67,2">
              <v:shape style="position:absolute;left:4705;top:3306;width:67;height:2" coordorigin="4705,3306" coordsize="67,0" path="m4705,3306l4771,3306e" filled="false" stroked="true" strokeweight=".378318pt" strokecolor="#d9d9d9">
                <v:path arrowok="t"/>
              </v:shape>
            </v:group>
            <v:group style="position:absolute;left:4220;top:3306;width:244;height:2" coordorigin="4220,3306" coordsize="244,2">
              <v:shape style="position:absolute;left:4220;top:3306;width:244;height:2" coordorigin="4220,3306" coordsize="244,0" path="m4220,3306l4463,3306e" filled="false" stroked="true" strokeweight=".378318pt" strokecolor="#d9d9d9">
                <v:path arrowok="t"/>
              </v:shape>
            </v:group>
            <v:group style="position:absolute;left:4705;top:2855;width:67;height:2" coordorigin="4705,2855" coordsize="67,2">
              <v:shape style="position:absolute;left:4705;top:2855;width:67;height:2" coordorigin="4705,2855" coordsize="67,0" path="m4705,2855l4771,2855e" filled="false" stroked="true" strokeweight=".378318pt" strokecolor="#d9d9d9">
                <v:path arrowok="t"/>
              </v:shape>
            </v:group>
            <v:group style="position:absolute;left:4220;top:2855;width:244;height:2" coordorigin="4220,2855" coordsize="244,2">
              <v:shape style="position:absolute;left:4220;top:2855;width:244;height:2" coordorigin="4220,2855" coordsize="244,0" path="m4220,2855l4463,2855e" filled="false" stroked="true" strokeweight=".378318pt" strokecolor="#d9d9d9">
                <v:path arrowok="t"/>
              </v:shape>
            </v:group>
            <v:group style="position:absolute;left:4705;top:2407;width:67;height:2" coordorigin="4705,2407" coordsize="67,2">
              <v:shape style="position:absolute;left:4705;top:2407;width:67;height:2" coordorigin="4705,2407" coordsize="67,0" path="m4705,2407l4771,2407e" filled="false" stroked="true" strokeweight=".378318pt" strokecolor="#d9d9d9">
                <v:path arrowok="t"/>
              </v:shape>
            </v:group>
            <v:group style="position:absolute;left:4220;top:2407;width:244;height:2" coordorigin="4220,2407" coordsize="244,2">
              <v:shape style="position:absolute;left:4220;top:2407;width:244;height:2" coordorigin="4220,2407" coordsize="244,0" path="m4220,2407l4463,2407e" filled="false" stroked="true" strokeweight=".378318pt" strokecolor="#d9d9d9">
                <v:path arrowok="t"/>
              </v:shape>
            </v:group>
            <v:group style="position:absolute;left:4705;top:1956;width:67;height:2" coordorigin="4705,1956" coordsize="67,2">
              <v:shape style="position:absolute;left:4705;top:1956;width:67;height:2" coordorigin="4705,1956" coordsize="67,0" path="m4705,1956l4771,1956e" filled="false" stroked="true" strokeweight=".378318pt" strokecolor="#d9d9d9">
                <v:path arrowok="t"/>
              </v:shape>
            </v:group>
            <v:group style="position:absolute;left:4220;top:1956;width:244;height:2" coordorigin="4220,1956" coordsize="244,2">
              <v:shape style="position:absolute;left:4220;top:1956;width:244;height:2" coordorigin="4220,1956" coordsize="244,0" path="m4220,1956l4463,1956e" filled="false" stroked="true" strokeweight=".378318pt" strokecolor="#d9d9d9">
                <v:path arrowok="t"/>
              </v:shape>
            </v:group>
            <v:group style="position:absolute;left:4705;top:1507;width:67;height:2" coordorigin="4705,1507" coordsize="67,2">
              <v:shape style="position:absolute;left:4705;top:1507;width:67;height:2" coordorigin="4705,1507" coordsize="67,0" path="m4705,1507l4771,1507e" filled="false" stroked="true" strokeweight=".378318pt" strokecolor="#d9d9d9">
                <v:path arrowok="t"/>
              </v:shape>
            </v:group>
            <v:group style="position:absolute;left:4220;top:1507;width:244;height:2" coordorigin="4220,1507" coordsize="244,2">
              <v:shape style="position:absolute;left:4220;top:1507;width:244;height:2" coordorigin="4220,1507" coordsize="244,0" path="m4220,1507l4463,1507e" filled="false" stroked="true" strokeweight=".378318pt" strokecolor="#d9d9d9">
                <v:path arrowok="t"/>
              </v:shape>
            </v:group>
            <v:group style="position:absolute;left:4705;top:1057;width:67;height:2" coordorigin="4705,1057" coordsize="67,2">
              <v:shape style="position:absolute;left:4705;top:1057;width:67;height:2" coordorigin="4705,1057" coordsize="67,0" path="m4705,1057l4771,1057e" filled="false" stroked="true" strokeweight=".378318pt" strokecolor="#d9d9d9">
                <v:path arrowok="t"/>
              </v:shape>
            </v:group>
            <v:group style="position:absolute;left:4220;top:1057;width:244;height:2" coordorigin="4220,1057" coordsize="244,2">
              <v:shape style="position:absolute;left:4220;top:1057;width:244;height:2" coordorigin="4220,1057" coordsize="244,0" path="m4220,1057l4463,1057e" filled="false" stroked="true" strokeweight=".378318pt" strokecolor="#d9d9d9">
                <v:path arrowok="t"/>
              </v:shape>
            </v:group>
            <v:group style="position:absolute;left:4463;top:787;width:242;height:3418" coordorigin="4463,787" coordsize="242,3418">
              <v:shape style="position:absolute;left:4463;top:787;width:242;height:3418" coordorigin="4463,787" coordsize="242,3418" path="m4705,4205l4463,4205,4463,787,4705,787,4705,4205xe" filled="true" fillcolor="#c00000" stroked="false">
                <v:path arrowok="t"/>
                <v:fill type="solid"/>
              </v:shape>
            </v:group>
            <v:group style="position:absolute;left:5012;top:608;width:5674;height:2" coordorigin="5012,608" coordsize="5674,2">
              <v:shape style="position:absolute;left:5012;top:608;width:5674;height:2" coordorigin="5012,608" coordsize="5674,0" path="m5012,608l10686,608e" filled="false" stroked="true" strokeweight=".378318pt" strokecolor="#d9d9d9">
                <v:path arrowok="t"/>
              </v:shape>
            </v:group>
            <v:group style="position:absolute;left:4220;top:608;width:551;height:2" coordorigin="4220,608" coordsize="551,2">
              <v:shape style="position:absolute;left:4220;top:608;width:551;height:2" coordorigin="4220,608" coordsize="551,0" path="m4220,608l4771,608e" filled="false" stroked="true" strokeweight=".378318pt" strokecolor="#d9d9d9">
                <v:path arrowok="t"/>
              </v:shape>
            </v:group>
            <v:group style="position:absolute;left:4771;top:517;width:242;height:3688" coordorigin="4771,517" coordsize="242,3688">
              <v:shape style="position:absolute;left:4771;top:517;width:242;height:3688" coordorigin="4771,517" coordsize="242,3688" path="m5012,4205l4771,4205,4771,517,5012,517,5012,4205xe" filled="true" fillcolor="#7e7e7e" stroked="false">
                <v:path arrowok="t"/>
                <v:fill type="solid"/>
              </v:shape>
            </v:group>
            <v:group style="position:absolute;left:3912;top:3756;width:65;height:2" coordorigin="3912,3756" coordsize="65,2">
              <v:shape style="position:absolute;left:3912;top:3756;width:65;height:2" coordorigin="3912,3756" coordsize="65,0" path="m3912,3756l3977,3756e" filled="false" stroked="true" strokeweight=".378318pt" strokecolor="#d9d9d9">
                <v:path arrowok="t"/>
              </v:shape>
            </v:group>
            <v:group style="position:absolute;left:3427;top:3756;width:242;height:2" coordorigin="3427,3756" coordsize="242,2">
              <v:shape style="position:absolute;left:3427;top:3756;width:242;height:2" coordorigin="3427,3756" coordsize="242,0" path="m3427,3756l3669,3756e" filled="false" stroked="true" strokeweight=".378318pt" strokecolor="#d9d9d9">
                <v:path arrowok="t"/>
              </v:shape>
            </v:group>
            <v:group style="position:absolute;left:3912;top:3306;width:65;height:2" coordorigin="3912,3306" coordsize="65,2">
              <v:shape style="position:absolute;left:3912;top:3306;width:65;height:2" coordorigin="3912,3306" coordsize="65,0" path="m3912,3306l3977,3306e" filled="false" stroked="true" strokeweight=".378318pt" strokecolor="#d9d9d9">
                <v:path arrowok="t"/>
              </v:shape>
            </v:group>
            <v:group style="position:absolute;left:3427;top:3306;width:242;height:2" coordorigin="3427,3306" coordsize="242,2">
              <v:shape style="position:absolute;left:3427;top:3306;width:242;height:2" coordorigin="3427,3306" coordsize="242,0" path="m3427,3306l3669,3306e" filled="false" stroked="true" strokeweight=".378318pt" strokecolor="#d9d9d9">
                <v:path arrowok="t"/>
              </v:shape>
            </v:group>
            <v:group style="position:absolute;left:3912;top:2855;width:65;height:2" coordorigin="3912,2855" coordsize="65,2">
              <v:shape style="position:absolute;left:3912;top:2855;width:65;height:2" coordorigin="3912,2855" coordsize="65,0" path="m3912,2855l3977,2855e" filled="false" stroked="true" strokeweight=".378318pt" strokecolor="#d9d9d9">
                <v:path arrowok="t"/>
              </v:shape>
            </v:group>
            <v:group style="position:absolute;left:3427;top:2855;width:242;height:2" coordorigin="3427,2855" coordsize="242,2">
              <v:shape style="position:absolute;left:3427;top:2855;width:242;height:2" coordorigin="3427,2855" coordsize="242,0" path="m3427,2855l3669,2855e" filled="false" stroked="true" strokeweight=".378318pt" strokecolor="#d9d9d9">
                <v:path arrowok="t"/>
              </v:shape>
            </v:group>
            <v:group style="position:absolute;left:3912;top:2407;width:65;height:2" coordorigin="3912,2407" coordsize="65,2">
              <v:shape style="position:absolute;left:3912;top:2407;width:65;height:2" coordorigin="3912,2407" coordsize="65,0" path="m3912,2407l3977,2407e" filled="false" stroked="true" strokeweight=".378318pt" strokecolor="#d9d9d9">
                <v:path arrowok="t"/>
              </v:shape>
            </v:group>
            <v:group style="position:absolute;left:3427;top:2407;width:242;height:2" coordorigin="3427,2407" coordsize="242,2">
              <v:shape style="position:absolute;left:3427;top:2407;width:242;height:2" coordorigin="3427,2407" coordsize="242,0" path="m3427,2407l3669,2407e" filled="false" stroked="true" strokeweight=".378318pt" strokecolor="#d9d9d9">
                <v:path arrowok="t"/>
              </v:shape>
            </v:group>
            <v:group style="position:absolute;left:3912;top:1956;width:65;height:2" coordorigin="3912,1956" coordsize="65,2">
              <v:shape style="position:absolute;left:3912;top:1956;width:65;height:2" coordorigin="3912,1956" coordsize="65,0" path="m3912,1956l3977,1956e" filled="false" stroked="true" strokeweight=".378318pt" strokecolor="#d9d9d9">
                <v:path arrowok="t"/>
              </v:shape>
            </v:group>
            <v:group style="position:absolute;left:3427;top:1956;width:242;height:2" coordorigin="3427,1956" coordsize="242,2">
              <v:shape style="position:absolute;left:3427;top:1956;width:242;height:2" coordorigin="3427,1956" coordsize="242,0" path="m3427,1956l3669,1956e" filled="false" stroked="true" strokeweight=".378318pt" strokecolor="#d9d9d9">
                <v:path arrowok="t"/>
              </v:shape>
            </v:group>
            <v:group style="position:absolute;left:3912;top:1507;width:65;height:2" coordorigin="3912,1507" coordsize="65,2">
              <v:shape style="position:absolute;left:3912;top:1507;width:65;height:2" coordorigin="3912,1507" coordsize="65,0" path="m3912,1507l3977,1507e" filled="false" stroked="true" strokeweight=".378318pt" strokecolor="#d9d9d9">
                <v:path arrowok="t"/>
              </v:shape>
            </v:group>
            <v:group style="position:absolute;left:3427;top:1507;width:242;height:2" coordorigin="3427,1507" coordsize="242,2">
              <v:shape style="position:absolute;left:3427;top:1507;width:242;height:2" coordorigin="3427,1507" coordsize="242,0" path="m3427,1507l3669,1507e" filled="false" stroked="true" strokeweight=".378318pt" strokecolor="#d9d9d9">
                <v:path arrowok="t"/>
              </v:shape>
            </v:group>
            <v:group style="position:absolute;left:3912;top:1057;width:65;height:2" coordorigin="3912,1057" coordsize="65,2">
              <v:shape style="position:absolute;left:3912;top:1057;width:65;height:2" coordorigin="3912,1057" coordsize="65,0" path="m3912,1057l3977,1057e" filled="false" stroked="true" strokeweight=".378318pt" strokecolor="#d9d9d9">
                <v:path arrowok="t"/>
              </v:shape>
            </v:group>
            <v:group style="position:absolute;left:3427;top:1057;width:242;height:2" coordorigin="3427,1057" coordsize="242,2">
              <v:shape style="position:absolute;left:3427;top:1057;width:242;height:2" coordorigin="3427,1057" coordsize="242,0" path="m3427,1057l3669,1057e" filled="false" stroked="true" strokeweight=".378318pt" strokecolor="#d9d9d9">
                <v:path arrowok="t"/>
              </v:shape>
            </v:group>
            <v:group style="position:absolute;left:3912;top:608;width:65;height:2" coordorigin="3912,608" coordsize="65,2">
              <v:shape style="position:absolute;left:3912;top:608;width:65;height:2" coordorigin="3912,608" coordsize="65,0" path="m3912,608l3977,608e" filled="false" stroked="true" strokeweight=".378318pt" strokecolor="#d9d9d9">
                <v:path arrowok="t"/>
              </v:shape>
            </v:group>
            <v:group style="position:absolute;left:3427;top:608;width:242;height:2" coordorigin="3427,608" coordsize="242,2">
              <v:shape style="position:absolute;left:3427;top:608;width:242;height:2" coordorigin="3427,608" coordsize="242,0" path="m3427,608l3669,608e" filled="false" stroked="true" strokeweight=".378318pt" strokecolor="#d9d9d9">
                <v:path arrowok="t"/>
              </v:shape>
            </v:group>
            <v:group style="position:absolute;left:3669;top:428;width:244;height:3777" coordorigin="3669,428" coordsize="244,3777">
              <v:shape style="position:absolute;left:3669;top:428;width:244;height:3777" coordorigin="3669,428" coordsize="244,3777" path="m3912,4205l3669,4205,3669,428,3912,428,3912,4205xe" filled="true" fillcolor="#c00000" stroked="false">
                <v:path arrowok="t"/>
                <v:fill type="solid"/>
              </v:shape>
            </v:group>
            <v:group style="position:absolute;left:3427;top:158;width:7259;height:2" coordorigin="3427,158" coordsize="7259,2">
              <v:shape style="position:absolute;left:3427;top:158;width:7259;height:2" coordorigin="3427,158" coordsize="7259,0" path="m3427,158l10686,158e" filled="false" stroked="true" strokeweight=".378318pt" strokecolor="#d9d9d9">
                <v:path arrowok="t"/>
              </v:shape>
            </v:group>
            <v:group style="position:absolute;left:3977;top:158;width:244;height:4047" coordorigin="3977,158" coordsize="244,4047">
              <v:shape style="position:absolute;left:3977;top:158;width:244;height:4047" coordorigin="3977,158" coordsize="244,4047" path="m4220,4205l3977,4205,3977,158,4220,158,4220,4205xe" filled="true" fillcolor="#7e7e7e" stroked="false">
                <v:path arrowok="t"/>
                <v:fill type="solid"/>
              </v:shape>
            </v:group>
            <v:group style="position:absolute;left:3118;top:3756;width:67;height:2" coordorigin="3118,3756" coordsize="67,2">
              <v:shape style="position:absolute;left:3118;top:3756;width:67;height:2" coordorigin="3118,3756" coordsize="67,0" path="m3118,3756l3184,3756e" filled="false" stroked="true" strokeweight=".378318pt" strokecolor="#d9d9d9">
                <v:path arrowok="t"/>
              </v:shape>
            </v:group>
            <v:group style="position:absolute;left:2633;top:3756;width:244;height:2" coordorigin="2633,3756" coordsize="244,2">
              <v:shape style="position:absolute;left:2633;top:3756;width:244;height:2" coordorigin="2633,3756" coordsize="244,0" path="m2633,3756l2877,3756e" filled="false" stroked="true" strokeweight=".378318pt" strokecolor="#d9d9d9">
                <v:path arrowok="t"/>
              </v:shape>
            </v:group>
            <v:group style="position:absolute;left:3118;top:3306;width:67;height:2" coordorigin="3118,3306" coordsize="67,2">
              <v:shape style="position:absolute;left:3118;top:3306;width:67;height:2" coordorigin="3118,3306" coordsize="67,0" path="m3118,3306l3184,3306e" filled="false" stroked="true" strokeweight=".378318pt" strokecolor="#d9d9d9">
                <v:path arrowok="t"/>
              </v:shape>
            </v:group>
            <v:group style="position:absolute;left:2633;top:3306;width:244;height:2" coordorigin="2633,3306" coordsize="244,2">
              <v:shape style="position:absolute;left:2633;top:3306;width:244;height:2" coordorigin="2633,3306" coordsize="244,0" path="m2633,3306l2877,3306e" filled="false" stroked="true" strokeweight=".378318pt" strokecolor="#d9d9d9">
                <v:path arrowok="t"/>
              </v:shape>
            </v:group>
            <v:group style="position:absolute;left:3118;top:2855;width:67;height:2" coordorigin="3118,2855" coordsize="67,2">
              <v:shape style="position:absolute;left:3118;top:2855;width:67;height:2" coordorigin="3118,2855" coordsize="67,0" path="m3118,2855l3184,2855e" filled="false" stroked="true" strokeweight=".378318pt" strokecolor="#d9d9d9">
                <v:path arrowok="t"/>
              </v:shape>
            </v:group>
            <v:group style="position:absolute;left:2633;top:2855;width:244;height:2" coordorigin="2633,2855" coordsize="244,2">
              <v:shape style="position:absolute;left:2633;top:2855;width:244;height:2" coordorigin="2633,2855" coordsize="244,0" path="m2633,2855l2877,2855e" filled="false" stroked="true" strokeweight=".378318pt" strokecolor="#d9d9d9">
                <v:path arrowok="t"/>
              </v:shape>
            </v:group>
            <v:group style="position:absolute;left:3118;top:2407;width:67;height:2" coordorigin="3118,2407" coordsize="67,2">
              <v:shape style="position:absolute;left:3118;top:2407;width:67;height:2" coordorigin="3118,2407" coordsize="67,0" path="m3118,2407l3184,2407e" filled="false" stroked="true" strokeweight=".378318pt" strokecolor="#d9d9d9">
                <v:path arrowok="t"/>
              </v:shape>
            </v:group>
            <v:group style="position:absolute;left:2633;top:2407;width:244;height:2" coordorigin="2633,2407" coordsize="244,2">
              <v:shape style="position:absolute;left:2633;top:2407;width:244;height:2" coordorigin="2633,2407" coordsize="244,0" path="m2633,2407l2877,2407e" filled="false" stroked="true" strokeweight=".378318pt" strokecolor="#d9d9d9">
                <v:path arrowok="t"/>
              </v:shape>
            </v:group>
            <v:group style="position:absolute;left:3118;top:1956;width:67;height:2" coordorigin="3118,1956" coordsize="67,2">
              <v:shape style="position:absolute;left:3118;top:1956;width:67;height:2" coordorigin="3118,1956" coordsize="67,0" path="m3118,1956l3184,1956e" filled="false" stroked="true" strokeweight=".378318pt" strokecolor="#d9d9d9">
                <v:path arrowok="t"/>
              </v:shape>
            </v:group>
            <v:group style="position:absolute;left:2633;top:1956;width:244;height:2" coordorigin="2633,1956" coordsize="244,2">
              <v:shape style="position:absolute;left:2633;top:1956;width:244;height:2" coordorigin="2633,1956" coordsize="244,0" path="m2633,1956l2877,1956e" filled="false" stroked="true" strokeweight=".378318pt" strokecolor="#d9d9d9">
                <v:path arrowok="t"/>
              </v:shape>
            </v:group>
            <v:group style="position:absolute;left:3118;top:1507;width:67;height:2" coordorigin="3118,1507" coordsize="67,2">
              <v:shape style="position:absolute;left:3118;top:1507;width:67;height:2" coordorigin="3118,1507" coordsize="67,0" path="m3118,1507l3184,1507e" filled="false" stroked="true" strokeweight=".378318pt" strokecolor="#d9d9d9">
                <v:path arrowok="t"/>
              </v:shape>
            </v:group>
            <v:group style="position:absolute;left:2633;top:1507;width:244;height:2" coordorigin="2633,1507" coordsize="244,2">
              <v:shape style="position:absolute;left:2633;top:1507;width:244;height:2" coordorigin="2633,1507" coordsize="244,0" path="m2633,1507l2877,1507e" filled="false" stroked="true" strokeweight=".378318pt" strokecolor="#d9d9d9">
                <v:path arrowok="t"/>
              </v:shape>
            </v:group>
            <v:group style="position:absolute;left:3118;top:1057;width:67;height:2" coordorigin="3118,1057" coordsize="67,2">
              <v:shape style="position:absolute;left:3118;top:1057;width:67;height:2" coordorigin="3118,1057" coordsize="67,0" path="m3118,1057l3184,1057e" filled="false" stroked="true" strokeweight=".378318pt" strokecolor="#d9d9d9">
                <v:path arrowok="t"/>
              </v:shape>
            </v:group>
            <v:group style="position:absolute;left:2633;top:1057;width:244;height:2" coordorigin="2633,1057" coordsize="244,2">
              <v:shape style="position:absolute;left:2633;top:1057;width:244;height:2" coordorigin="2633,1057" coordsize="244,0" path="m2633,1057l2877,1057e" filled="false" stroked="true" strokeweight=".378318pt" strokecolor="#d9d9d9">
                <v:path arrowok="t"/>
              </v:shape>
            </v:group>
            <v:group style="position:absolute;left:3118;top:608;width:67;height:2" coordorigin="3118,608" coordsize="67,2">
              <v:shape style="position:absolute;left:3118;top:608;width:67;height:2" coordorigin="3118,608" coordsize="67,0" path="m3118,608l3184,608e" filled="false" stroked="true" strokeweight=".378318pt" strokecolor="#d9d9d9">
                <v:path arrowok="t"/>
              </v:shape>
            </v:group>
            <v:group style="position:absolute;left:2633;top:608;width:244;height:2" coordorigin="2633,608" coordsize="244,2">
              <v:shape style="position:absolute;left:2633;top:608;width:244;height:2" coordorigin="2633,608" coordsize="244,0" path="m2633,608l2877,608e" filled="false" stroked="true" strokeweight=".378318pt" strokecolor="#d9d9d9">
                <v:path arrowok="t"/>
              </v:shape>
            </v:group>
            <v:group style="position:absolute;left:2877;top:563;width:242;height:3642" coordorigin="2877,563" coordsize="242,3642">
              <v:shape style="position:absolute;left:2877;top:563;width:242;height:3642" coordorigin="2877,563" coordsize="242,3642" path="m3118,4205l2877,4205,2877,563,3118,563,3118,4205xe" filled="true" fillcolor="#c00000" stroked="false">
                <v:path arrowok="t"/>
                <v:fill type="solid"/>
              </v:shape>
            </v:group>
            <v:group style="position:absolute;left:2633;top:158;width:551;height:2" coordorigin="2633,158" coordsize="551,2">
              <v:shape style="position:absolute;left:2633;top:158;width:551;height:2" coordorigin="2633,158" coordsize="551,0" path="m2633,158l3184,158e" filled="false" stroked="true" strokeweight=".378318pt" strokecolor="#d9d9d9">
                <v:path arrowok="t"/>
              </v:shape>
            </v:group>
            <v:group style="position:absolute;left:3184;top:-21;width:244;height:4226" coordorigin="3184,-21" coordsize="244,4226">
              <v:shape style="position:absolute;left:3184;top:-21;width:244;height:4226" coordorigin="3184,-21" coordsize="244,4226" path="m3427,4205l3184,4205,3184,-21,3427,-21,3427,4205xe" filled="true" fillcolor="#7e7e7e" stroked="false">
                <v:path arrowok="t"/>
                <v:fill type="solid"/>
              </v:shape>
            </v:group>
            <v:group style="position:absolute;left:2326;top:3756;width:67;height:2" coordorigin="2326,3756" coordsize="67,2">
              <v:shape style="position:absolute;left:2326;top:3756;width:67;height:2" coordorigin="2326,3756" coordsize="67,0" path="m2326,3756l2392,3756e" filled="false" stroked="true" strokeweight=".378318pt" strokecolor="#d9d9d9">
                <v:path arrowok="t"/>
              </v:shape>
            </v:group>
            <v:group style="position:absolute;left:1962;top:3756;width:121;height:2" coordorigin="1962,3756" coordsize="121,2">
              <v:shape style="position:absolute;left:1962;top:3756;width:121;height:2" coordorigin="1962,3756" coordsize="121,0" path="m1962,3756l2082,3756e" filled="false" stroked="true" strokeweight=".378318pt" strokecolor="#d9d9d9">
                <v:path arrowok="t"/>
              </v:shape>
            </v:group>
            <v:group style="position:absolute;left:2326;top:3306;width:67;height:2" coordorigin="2326,3306" coordsize="67,2">
              <v:shape style="position:absolute;left:2326;top:3306;width:67;height:2" coordorigin="2326,3306" coordsize="67,0" path="m2326,3306l2392,3306e" filled="false" stroked="true" strokeweight=".378318pt" strokecolor="#d9d9d9">
                <v:path arrowok="t"/>
              </v:shape>
            </v:group>
            <v:group style="position:absolute;left:1962;top:3306;width:121;height:2" coordorigin="1962,3306" coordsize="121,2">
              <v:shape style="position:absolute;left:1962;top:3306;width:121;height:2" coordorigin="1962,3306" coordsize="121,0" path="m1962,3306l2082,3306e" filled="false" stroked="true" strokeweight=".378318pt" strokecolor="#d9d9d9">
                <v:path arrowok="t"/>
              </v:shape>
            </v:group>
            <v:group style="position:absolute;left:2326;top:2855;width:67;height:2" coordorigin="2326,2855" coordsize="67,2">
              <v:shape style="position:absolute;left:2326;top:2855;width:67;height:2" coordorigin="2326,2855" coordsize="67,0" path="m2326,2855l2392,2855e" filled="false" stroked="true" strokeweight=".378318pt" strokecolor="#d9d9d9">
                <v:path arrowok="t"/>
              </v:shape>
            </v:group>
            <v:group style="position:absolute;left:1962;top:2855;width:121;height:2" coordorigin="1962,2855" coordsize="121,2">
              <v:shape style="position:absolute;left:1962;top:2855;width:121;height:2" coordorigin="1962,2855" coordsize="121,0" path="m1962,2855l2082,2855e" filled="false" stroked="true" strokeweight=".378318pt" strokecolor="#d9d9d9">
                <v:path arrowok="t"/>
              </v:shape>
            </v:group>
            <v:group style="position:absolute;left:2326;top:2407;width:67;height:2" coordorigin="2326,2407" coordsize="67,2">
              <v:shape style="position:absolute;left:2326;top:2407;width:67;height:2" coordorigin="2326,2407" coordsize="67,0" path="m2326,2407l2392,2407e" filled="false" stroked="true" strokeweight=".378318pt" strokecolor="#d9d9d9">
                <v:path arrowok="t"/>
              </v:shape>
            </v:group>
            <v:group style="position:absolute;left:1962;top:2407;width:121;height:2" coordorigin="1962,2407" coordsize="121,2">
              <v:shape style="position:absolute;left:1962;top:2407;width:121;height:2" coordorigin="1962,2407" coordsize="121,0" path="m1962,2407l2082,2407e" filled="false" stroked="true" strokeweight=".378318pt" strokecolor="#d9d9d9">
                <v:path arrowok="t"/>
              </v:shape>
            </v:group>
            <v:group style="position:absolute;left:2326;top:1956;width:67;height:2" coordorigin="2326,1956" coordsize="67,2">
              <v:shape style="position:absolute;left:2326;top:1956;width:67;height:2" coordorigin="2326,1956" coordsize="67,0" path="m2326,1956l2392,1956e" filled="false" stroked="true" strokeweight=".378318pt" strokecolor="#d9d9d9">
                <v:path arrowok="t"/>
              </v:shape>
            </v:group>
            <v:group style="position:absolute;left:1962;top:1956;width:121;height:2" coordorigin="1962,1956" coordsize="121,2">
              <v:shape style="position:absolute;left:1962;top:1956;width:121;height:2" coordorigin="1962,1956" coordsize="121,0" path="m1962,1956l2082,1956e" filled="false" stroked="true" strokeweight=".378318pt" strokecolor="#d9d9d9">
                <v:path arrowok="t"/>
              </v:shape>
            </v:group>
            <v:group style="position:absolute;left:2326;top:1507;width:67;height:2" coordorigin="2326,1507" coordsize="67,2">
              <v:shape style="position:absolute;left:2326;top:1507;width:67;height:2" coordorigin="2326,1507" coordsize="67,0" path="m2326,1507l2392,1507e" filled="false" stroked="true" strokeweight=".378318pt" strokecolor="#d9d9d9">
                <v:path arrowok="t"/>
              </v:shape>
            </v:group>
            <v:group style="position:absolute;left:1962;top:1507;width:121;height:2" coordorigin="1962,1507" coordsize="121,2">
              <v:shape style="position:absolute;left:1962;top:1507;width:121;height:2" coordorigin="1962,1507" coordsize="121,0" path="m1962,1507l2082,1507e" filled="false" stroked="true" strokeweight=".378318pt" strokecolor="#d9d9d9">
                <v:path arrowok="t"/>
              </v:shape>
            </v:group>
            <v:group style="position:absolute;left:2326;top:1057;width:67;height:2" coordorigin="2326,1057" coordsize="67,2">
              <v:shape style="position:absolute;left:2326;top:1057;width:67;height:2" coordorigin="2326,1057" coordsize="67,0" path="m2326,1057l2392,1057e" filled="false" stroked="true" strokeweight=".378318pt" strokecolor="#d9d9d9">
                <v:path arrowok="t"/>
              </v:shape>
            </v:group>
            <v:group style="position:absolute;left:1962;top:1057;width:121;height:2" coordorigin="1962,1057" coordsize="121,2">
              <v:shape style="position:absolute;left:1962;top:1057;width:121;height:2" coordorigin="1962,1057" coordsize="121,0" path="m1962,1057l2082,1057e" filled="false" stroked="true" strokeweight=".378318pt" strokecolor="#d9d9d9">
                <v:path arrowok="t"/>
              </v:shape>
            </v:group>
            <v:group style="position:absolute;left:1962;top:608;width:431;height:2" coordorigin="1962,608" coordsize="431,2">
              <v:shape style="position:absolute;left:1962;top:608;width:431;height:2" coordorigin="1962,608" coordsize="431,0" path="m1962,608l2392,608e" filled="false" stroked="true" strokeweight=".378318pt" strokecolor="#d9d9d9">
                <v:path arrowok="t"/>
              </v:shape>
            </v:group>
            <v:group style="position:absolute;left:2082;top:652;width:244;height:3553" coordorigin="2082,652" coordsize="244,3553">
              <v:shape style="position:absolute;left:2082;top:652;width:244;height:3553" coordorigin="2082,652" coordsize="244,3553" path="m2326,4205l2082,4205,2082,652,2326,652,2326,4205xe" filled="true" fillcolor="#c00000" stroked="false">
                <v:path arrowok="t"/>
                <v:fill type="solid"/>
              </v:shape>
            </v:group>
            <v:group style="position:absolute;left:1962;top:158;width:431;height:2" coordorigin="1962,158" coordsize="431,2">
              <v:shape style="position:absolute;left:1962;top:158;width:431;height:2" coordorigin="1962,158" coordsize="431,0" path="m1962,158l2392,158e" filled="false" stroked="true" strokeweight=".378318pt" strokecolor="#d9d9d9">
                <v:path arrowok="t"/>
              </v:shape>
            </v:group>
            <v:group style="position:absolute;left:2392;top:-66;width:242;height:4272" coordorigin="2392,-66" coordsize="242,4272">
              <v:shape style="position:absolute;left:2392;top:-66;width:242;height:4272" coordorigin="2392,-66" coordsize="242,4272" path="m2633,4205l2392,4205,2392,-66,2633,-66,2633,4205xe" filled="true" fillcolor="#7e7e7e" stroked="false">
                <v:path arrowok="t"/>
                <v:fill type="solid"/>
              </v:shape>
            </v:group>
            <v:group style="position:absolute;left:1962;top:4205;width:8724;height:2" coordorigin="1962,4205" coordsize="8724,2">
              <v:shape style="position:absolute;left:1962;top:4205;width:8724;height:2" coordorigin="1962,4205" coordsize="8724,0" path="m1962,4205l10686,4205e" filled="false" stroked="true" strokeweight=".378318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9.0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8.0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7.0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6.0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3.0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before="80"/>
        <w:ind w:left="159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1.0</w:t>
      </w:r>
      <w:r>
        <w:rPr>
          <w:rFonts w:ascii="Calibri"/>
          <w:sz w:val="12"/>
        </w:rPr>
      </w:r>
    </w:p>
    <w:p>
      <w:pPr>
        <w:spacing w:line="240" w:lineRule="auto" w:before="3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0.0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793" w:val="left" w:leader="none"/>
          <w:tab w:pos="1586" w:val="left" w:leader="none"/>
          <w:tab w:pos="2379" w:val="left" w:leader="none"/>
          <w:tab w:pos="3172" w:val="left" w:leader="none"/>
          <w:tab w:pos="3965" w:val="left" w:leader="none"/>
          <w:tab w:pos="4758" w:val="left" w:leader="none"/>
          <w:tab w:pos="5551" w:val="left" w:leader="none"/>
          <w:tab w:pos="6344" w:val="left" w:leader="none"/>
          <w:tab w:pos="7137" w:val="left" w:leader="none"/>
          <w:tab w:pos="7930" w:val="left" w:leader="none"/>
        </w:tabs>
        <w:spacing w:before="98"/>
        <w:ind w:left="0" w:right="1437" w:firstLine="0"/>
        <w:jc w:val="center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tabs>
          <w:tab w:pos="910" w:val="left" w:leader="none"/>
        </w:tabs>
        <w:spacing w:before="99"/>
        <w:ind w:left="0" w:right="1630" w:firstLine="0"/>
        <w:jc w:val="center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59.3909pt;margin-top:8.886798pt;width:4.55pt;height:.1pt;mso-position-horizontal-relative:page;mso-position-vertical-relative:paragraph;z-index:1432" coordorigin="5188,178" coordsize="91,2">
            <v:shape style="position:absolute;left:5188;top:178;width:91;height:2" coordorigin="5188,178" coordsize="91,0" path="m5188,178l5279,178e" filled="false" stroked="true" strokeweight="3.56844pt" strokecolor="#c00000">
              <v:path arrowok="t"/>
            </v:shape>
            <w10:wrap type="none"/>
          </v:group>
        </w:pict>
      </w:r>
      <w:r>
        <w:rPr/>
        <w:pict>
          <v:group style="position:absolute;margin-left:304.886719pt;margin-top:8.886798pt;width:4.55pt;height:.1pt;mso-position-horizontal-relative:page;mso-position-vertical-relative:paragraph;z-index:-276328" coordorigin="6098,178" coordsize="91,2">
            <v:shape style="position:absolute;left:6098;top:178;width:91;height:2" coordorigin="6098,178" coordsize="91,0" path="m6098,178l6189,178e" filled="false" stroked="true" strokeweight="3.56844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Arkansas</w:t>
        <w:tab/>
        <w:t>United</w:t>
      </w:r>
      <w:r>
        <w:rPr>
          <w:rFonts w:ascii="Calibri"/>
          <w:color w:val="585858"/>
          <w:spacing w:val="13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States</w:t>
      </w:r>
      <w:r>
        <w:rPr>
          <w:rFonts w:ascii="Calibri"/>
          <w:sz w:val="12"/>
        </w:rPr>
      </w:r>
    </w:p>
    <w:p>
      <w:pPr>
        <w:spacing w:after="0"/>
        <w:jc w:val="center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1809" w:space="40"/>
            <w:col w:w="10391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5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76160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82;top:654;width:4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Jul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49;top:672;width:5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Jun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92;top:672;width:4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Jul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03"/>
        <w:gridCol w:w="1381"/>
        <w:gridCol w:w="904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1245.9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right="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218.3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1027.6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-12.5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188.8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187.5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7.0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101.9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198.0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-11.2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9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June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July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36"/>
        </w:rPr>
        <w:t> </w:t>
      </w:r>
      <w:r>
        <w:rPr>
          <w:rFonts w:ascii="Segoe UI" w:hAnsi="Segoe UI" w:cs="Segoe UI" w:eastAsia="Segoe UI"/>
          <w:color w:val="231F20"/>
        </w:rPr>
        <w:t>nonfarm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payroll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dropped</w:t>
      </w:r>
      <w:r>
        <w:rPr>
          <w:rFonts w:ascii="Segoe UI" w:hAnsi="Segoe UI" w:cs="Segoe UI" w:eastAsia="Segoe UI"/>
          <w:color w:val="231F20"/>
          <w:spacing w:val="36"/>
        </w:rPr>
        <w:t> </w:t>
      </w:r>
      <w:r>
        <w:rPr>
          <w:rFonts w:ascii="Segoe UI" w:hAnsi="Segoe UI" w:cs="Segoe UI" w:eastAsia="Segoe UI"/>
          <w:color w:val="231F20"/>
        </w:rPr>
        <w:t>13,900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total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1,265,100.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Employment</w:t>
      </w:r>
      <w:r>
        <w:rPr>
          <w:rFonts w:ascii="Segoe UI" w:hAnsi="Segoe UI" w:cs="Segoe UI" w:eastAsia="Segoe UI"/>
          <w:color w:val="231F20"/>
          <w:spacing w:val="36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37"/>
        </w:rPr>
        <w:t> </w:t>
      </w:r>
      <w:r>
        <w:rPr>
          <w:rFonts w:ascii="Segoe UI" w:hAnsi="Segoe UI" w:cs="Segoe UI" w:eastAsia="Segoe UI"/>
          <w:color w:val="231F20"/>
        </w:rPr>
        <w:t>seven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major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industry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sectors.</w:t>
      </w:r>
      <w:r>
        <w:rPr>
          <w:rFonts w:ascii="Segoe UI" w:hAnsi="Segoe UI" w:cs="Segoe UI" w:eastAsia="Segoe UI"/>
          <w:color w:val="231F20"/>
          <w:spacing w:val="63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greatest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loss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was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government</w:t>
      </w:r>
      <w:r>
        <w:rPr>
          <w:rFonts w:ascii="Segoe UI" w:hAnsi="Segoe UI" w:cs="Segoe UI" w:eastAsia="Segoe UI"/>
          <w:b/>
          <w:bCs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(-11,200),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attributed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summer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break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at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public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schools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universities.</w:t>
      </w:r>
      <w:r>
        <w:rPr>
          <w:rFonts w:ascii="Segoe UI" w:hAnsi="Segoe UI" w:cs="Segoe UI" w:eastAsia="Segoe UI"/>
          <w:color w:val="231F20"/>
          <w:spacing w:val="39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manufacturing</w:t>
      </w:r>
      <w:r>
        <w:rPr>
          <w:rFonts w:ascii="Segoe UI" w:hAnsi="Segoe UI" w:cs="Segoe UI" w:eastAsia="Segoe UI"/>
          <w:b/>
          <w:bCs/>
          <w:color w:val="231F20"/>
          <w:spacing w:val="-14"/>
        </w:rPr>
        <w:t> </w:t>
      </w:r>
      <w:r>
        <w:rPr>
          <w:rFonts w:ascii="Segoe UI" w:hAnsi="Segoe UI" w:cs="Segoe UI" w:eastAsia="Segoe UI"/>
          <w:color w:val="231F20"/>
        </w:rPr>
        <w:t>decreased</w:t>
      </w:r>
      <w:r>
        <w:rPr>
          <w:rFonts w:ascii="Segoe UI" w:hAnsi="Segoe UI" w:cs="Segoe UI" w:eastAsia="Segoe UI"/>
          <w:color w:val="231F20"/>
          <w:spacing w:val="-14"/>
        </w:rPr>
        <w:t> </w:t>
      </w:r>
      <w:r>
        <w:rPr>
          <w:rFonts w:ascii="Segoe UI" w:hAnsi="Segoe UI" w:cs="Segoe UI" w:eastAsia="Segoe UI"/>
          <w:color w:val="231F20"/>
        </w:rPr>
        <w:t>1,500.</w:t>
      </w:r>
      <w:r>
        <w:rPr>
          <w:rFonts w:ascii="Segoe UI" w:hAnsi="Segoe UI" w:cs="Segoe UI" w:eastAsia="Segoe UI"/>
          <w:color w:val="231F20"/>
          <w:spacing w:val="41"/>
        </w:rPr>
        <w:t> </w:t>
      </w:r>
      <w:r>
        <w:rPr>
          <w:rFonts w:ascii="Segoe UI" w:hAnsi="Segoe UI" w:cs="Segoe UI" w:eastAsia="Segoe UI"/>
          <w:color w:val="231F20"/>
        </w:rPr>
        <w:t>All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reductions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were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durable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rFonts w:ascii="Segoe UI" w:hAnsi="Segoe UI" w:cs="Segoe UI" w:eastAsia="Segoe UI"/>
          <w:color w:val="231F20"/>
        </w:rPr>
        <w:t>goods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manufacturing</w:t>
      </w:r>
      <w:r>
        <w:rPr>
          <w:rFonts w:ascii="Segoe UI" w:hAnsi="Segoe UI" w:cs="Segoe UI" w:eastAsia="Segoe UI"/>
          <w:color w:val="231F20"/>
          <w:spacing w:val="5"/>
        </w:rPr>
        <w:t> </w:t>
      </w:r>
      <w:r>
        <w:rPr>
          <w:rFonts w:ascii="Segoe UI" w:hAnsi="Segoe UI" w:cs="Segoe UI" w:eastAsia="Segoe UI"/>
          <w:color w:val="231F20"/>
        </w:rPr>
        <w:t>(-1,500),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related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5"/>
        </w:rPr>
        <w:t> </w:t>
      </w:r>
      <w:r>
        <w:rPr>
          <w:rFonts w:ascii="Segoe UI" w:hAnsi="Segoe UI" w:cs="Segoe UI" w:eastAsia="Segoe UI"/>
          <w:color w:val="231F20"/>
        </w:rPr>
        <w:t>several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recent</w:t>
      </w:r>
      <w:r>
        <w:rPr>
          <w:rFonts w:ascii="Segoe UI" w:hAnsi="Segoe UI" w:cs="Segoe UI" w:eastAsia="Segoe UI"/>
          <w:color w:val="231F20"/>
          <w:spacing w:val="5"/>
        </w:rPr>
        <w:t> </w:t>
      </w:r>
      <w:r>
        <w:rPr>
          <w:rFonts w:ascii="Segoe UI" w:hAnsi="Segoe UI" w:cs="Segoe UI" w:eastAsia="Segoe UI"/>
          <w:color w:val="231F20"/>
        </w:rPr>
        <w:t>layoffs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5"/>
        </w:rPr>
        <w:t> </w:t>
      </w:r>
      <w:r>
        <w:rPr>
          <w:rFonts w:ascii="Segoe UI" w:hAnsi="Segoe UI" w:cs="Segoe UI" w:eastAsia="Segoe UI"/>
          <w:color w:val="231F20"/>
        </w:rPr>
        <w:t>closures.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Educational</w:t>
      </w:r>
      <w:r>
        <w:rPr>
          <w:rFonts w:ascii="Segoe UI" w:hAnsi="Segoe UI" w:cs="Segoe UI" w:eastAsia="Segoe UI"/>
          <w:b/>
          <w:bCs/>
          <w:color w:val="231F20"/>
          <w:spacing w:val="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health</w:t>
      </w:r>
      <w:r>
        <w:rPr>
          <w:rFonts w:ascii="Segoe UI" w:hAnsi="Segoe UI" w:cs="Segoe UI" w:eastAsia="Segoe UI"/>
          <w:b/>
          <w:bCs/>
          <w:color w:val="231F20"/>
          <w:spacing w:val="22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1,400,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due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seasonal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hiring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trends</w:t>
      </w:r>
      <w:r>
        <w:rPr>
          <w:rFonts w:ascii="Segoe UI" w:hAnsi="Segoe UI" w:cs="Segoe UI" w:eastAsia="Segoe UI"/>
          <w:color w:val="231F20"/>
          <w:spacing w:val="4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both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subsectors.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Financial</w:t>
      </w:r>
      <w:r>
        <w:rPr>
          <w:rFonts w:ascii="Segoe UI" w:hAnsi="Segoe UI" w:cs="Segoe UI" w:eastAsia="Segoe UI"/>
          <w:b/>
          <w:bCs/>
          <w:color w:val="231F20"/>
          <w:spacing w:val="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activities</w:t>
      </w:r>
      <w:r>
        <w:rPr>
          <w:rFonts w:ascii="Segoe UI" w:hAnsi="Segoe UI" w:cs="Segoe UI" w:eastAsia="Segoe UI"/>
          <w:b/>
          <w:bCs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posted</w:t>
      </w:r>
      <w:r>
        <w:rPr>
          <w:rFonts w:ascii="Segoe UI" w:hAnsi="Segoe UI" w:cs="Segoe UI" w:eastAsia="Segoe UI"/>
          <w:color w:val="231F20"/>
          <w:spacing w:val="22"/>
          <w:w w:val="99"/>
        </w:rPr>
        <w:t> </w:t>
      </w:r>
      <w:r>
        <w:rPr>
          <w:rFonts w:ascii="Segoe UI" w:hAnsi="Segoe UI" w:cs="Segoe UI" w:eastAsia="Segoe UI"/>
          <w:color w:val="231F20"/>
        </w:rPr>
        <w:t>the largest increase, adding 1,000 jobs.</w:t>
      </w:r>
      <w:r>
        <w:rPr>
          <w:rFonts w:ascii="Segoe UI" w:hAnsi="Segoe UI" w:cs="Segoe UI" w:eastAsia="Segoe UI"/>
          <w:color w:val="231F20"/>
          <w:spacing w:val="65"/>
        </w:rPr>
        <w:t> </w:t>
      </w:r>
      <w:r>
        <w:rPr>
          <w:rFonts w:ascii="Segoe UI" w:hAnsi="Segoe UI" w:cs="Segoe UI" w:eastAsia="Segoe UI"/>
          <w:color w:val="231F20"/>
        </w:rPr>
        <w:t>Gains were reported in both finance and insurance (+700) and</w:t>
      </w:r>
      <w:r>
        <w:rPr>
          <w:rFonts w:ascii="Segoe UI" w:hAnsi="Segoe UI" w:cs="Segoe UI" w:eastAsia="Segoe UI"/>
          <w:color w:val="231F20"/>
        </w:rPr>
        <w:t> in real estate-rental-leasing (+300).</w:t>
      </w:r>
      <w:r>
        <w:rPr>
          <w:rFonts w:ascii="Segoe UI" w:hAnsi="Segoe UI" w:cs="Segoe UI" w:eastAsia="Segoe UI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3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4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July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July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05"/>
        <w:ind w:left="720" w:right="71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Compared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July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2018,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nonfarm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payroll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Arkansas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are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up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19,200.</w:t>
      </w:r>
      <w:r>
        <w:rPr>
          <w:rFonts w:ascii="Segoe UI"/>
          <w:color w:val="231F20"/>
          <w:spacing w:val="23"/>
        </w:rPr>
        <w:t> </w:t>
      </w:r>
      <w:r>
        <w:rPr>
          <w:rFonts w:ascii="Segoe UI"/>
          <w:color w:val="231F20"/>
        </w:rPr>
        <w:t>Nine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major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industry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sectors</w:t>
      </w:r>
      <w:r>
        <w:rPr>
          <w:rFonts w:ascii="Segoe UI"/>
          <w:color w:val="231F20"/>
        </w:rPr>
        <w:t> posted</w:t>
      </w:r>
      <w:r>
        <w:rPr>
          <w:rFonts w:ascii="Segoe UI"/>
          <w:color w:val="231F20"/>
          <w:spacing w:val="6"/>
        </w:rPr>
        <w:t> </w:t>
      </w:r>
      <w:r>
        <w:rPr>
          <w:rFonts w:ascii="Segoe UI"/>
          <w:color w:val="231F20"/>
        </w:rPr>
        <w:t>gains,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with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five</w:t>
      </w:r>
      <w:r>
        <w:rPr>
          <w:rFonts w:ascii="Segoe UI"/>
          <w:color w:val="231F20"/>
          <w:spacing w:val="6"/>
        </w:rPr>
        <w:t> </w:t>
      </w:r>
      <w:r>
        <w:rPr>
          <w:rFonts w:ascii="Segoe UI"/>
          <w:color w:val="231F20"/>
        </w:rPr>
        <w:t>adding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2,000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more</w:t>
      </w:r>
      <w:r>
        <w:rPr>
          <w:rFonts w:ascii="Segoe UI"/>
          <w:color w:val="231F20"/>
          <w:spacing w:val="6"/>
        </w:rPr>
        <w:t> </w:t>
      </w:r>
      <w:r>
        <w:rPr>
          <w:rFonts w:ascii="Segoe UI"/>
          <w:color w:val="231F20"/>
        </w:rPr>
        <w:t>jobs,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each.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Employment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7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6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7"/>
        </w:rPr>
        <w:t> </w:t>
      </w:r>
      <w:r>
        <w:rPr>
          <w:rFonts w:ascii="Segoe UI"/>
          <w:color w:val="231F20"/>
        </w:rPr>
        <w:t>rose</w:t>
      </w:r>
      <w:r>
        <w:rPr>
          <w:rFonts w:ascii="Segoe UI"/>
          <w:color w:val="231F20"/>
          <w:spacing w:val="23"/>
          <w:w w:val="99"/>
        </w:rPr>
        <w:t> </w:t>
      </w:r>
      <w:r>
        <w:rPr>
          <w:rFonts w:ascii="Segoe UI"/>
          <w:color w:val="231F20"/>
        </w:rPr>
        <w:t>7,000.</w:t>
      </w:r>
      <w:r>
        <w:rPr>
          <w:rFonts w:ascii="Segoe UI"/>
          <w:color w:val="231F20"/>
          <w:spacing w:val="10"/>
        </w:rPr>
        <w:t> </w:t>
      </w:r>
      <w:r>
        <w:rPr>
          <w:rFonts w:ascii="Segoe UI"/>
          <w:color w:val="231F20"/>
        </w:rPr>
        <w:t>Most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of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expansion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was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food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services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(+6,900).</w:t>
      </w:r>
      <w:r>
        <w:rPr>
          <w:rFonts w:ascii="Segoe UI"/>
          <w:color w:val="231F20"/>
          <w:spacing w:val="10"/>
        </w:rPr>
        <w:t> </w:t>
      </w:r>
      <w:r>
        <w:rPr>
          <w:rFonts w:ascii="Segoe UI"/>
          <w:b/>
          <w:color w:val="231F20"/>
        </w:rPr>
        <w:t>Construction</w:t>
      </w:r>
      <w:r>
        <w:rPr>
          <w:rFonts w:ascii="Segoe UI"/>
          <w:b/>
          <w:color w:val="231F20"/>
          <w:spacing w:val="4"/>
        </w:rPr>
        <w:t> </w:t>
      </w:r>
      <w:r>
        <w:rPr>
          <w:rFonts w:ascii="Segoe UI"/>
          <w:color w:val="231F20"/>
        </w:rPr>
        <w:t>increased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2,800,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related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</w:rPr>
        <w:t> </w:t>
      </w:r>
      <w:r>
        <w:rPr>
          <w:rFonts w:ascii="Segoe UI"/>
          <w:color w:val="231F20"/>
        </w:rPr>
        <w:t>ongoing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  <w:spacing w:val="-1"/>
        </w:rPr>
        <w:t>large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projects.</w:t>
      </w:r>
      <w:r>
        <w:rPr>
          <w:rFonts w:ascii="Segoe UI"/>
          <w:color w:val="231F20"/>
          <w:spacing w:val="38"/>
        </w:rPr>
        <w:t> </w:t>
      </w:r>
      <w:r>
        <w:rPr>
          <w:rFonts w:ascii="Segoe UI"/>
          <w:b/>
          <w:color w:val="231F20"/>
          <w:spacing w:val="-1"/>
        </w:rPr>
        <w:t>Trade-transportation-utilities</w:t>
      </w:r>
      <w:r>
        <w:rPr>
          <w:rFonts w:ascii="Segoe UI"/>
          <w:b/>
          <w:color w:val="231F20"/>
          <w:spacing w:val="-14"/>
        </w:rPr>
        <w:t> </w:t>
      </w:r>
      <w:r>
        <w:rPr>
          <w:rFonts w:ascii="Segoe UI"/>
          <w:color w:val="231F20"/>
        </w:rPr>
        <w:t>added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2,400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jobs,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with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hiring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</w:rPr>
        <w:t>both</w:t>
      </w:r>
      <w:r>
        <w:rPr>
          <w:rFonts w:ascii="Segoe UI"/>
          <w:color w:val="231F20"/>
          <w:spacing w:val="-14"/>
        </w:rPr>
        <w:t> </w:t>
      </w:r>
      <w:r>
        <w:rPr>
          <w:rFonts w:ascii="Segoe UI"/>
          <w:color w:val="231F20"/>
        </w:rPr>
        <w:t>wholesale</w:t>
      </w:r>
      <w:r>
        <w:rPr>
          <w:rFonts w:ascii="Segoe UI"/>
          <w:color w:val="231F20"/>
          <w:spacing w:val="26"/>
        </w:rPr>
        <w:t> </w:t>
      </w:r>
      <w:r>
        <w:rPr>
          <w:rFonts w:ascii="Segoe UI"/>
          <w:color w:val="231F20"/>
        </w:rPr>
        <w:t>(+1,400)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retail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(+1,200)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trade.</w:t>
      </w:r>
      <w:r>
        <w:rPr>
          <w:rFonts w:ascii="Segoe UI"/>
          <w:color w:val="231F20"/>
          <w:spacing w:val="49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b/>
          <w:color w:val="231F20"/>
        </w:rPr>
        <w:t>financial</w:t>
      </w:r>
      <w:r>
        <w:rPr>
          <w:rFonts w:ascii="Segoe UI"/>
          <w:b/>
          <w:color w:val="231F20"/>
          <w:spacing w:val="-9"/>
        </w:rPr>
        <w:t> </w:t>
      </w:r>
      <w:r>
        <w:rPr>
          <w:rFonts w:ascii="Segoe UI"/>
          <w:b/>
          <w:color w:val="231F20"/>
        </w:rPr>
        <w:t>activities</w:t>
      </w:r>
      <w:r>
        <w:rPr>
          <w:rFonts w:ascii="Segoe UI"/>
          <w:b/>
          <w:color w:val="231F20"/>
          <w:spacing w:val="-9"/>
        </w:rPr>
        <w:t> </w:t>
      </w:r>
      <w:r>
        <w:rPr>
          <w:rFonts w:ascii="Segoe UI"/>
          <w:color w:val="231F20"/>
        </w:rPr>
        <w:t>rose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2,100.</w:t>
      </w:r>
      <w:r>
        <w:rPr>
          <w:rFonts w:ascii="Segoe UI"/>
          <w:color w:val="231F20"/>
          <w:spacing w:val="48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sector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includes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business</w:t>
      </w:r>
      <w:r>
        <w:rPr>
          <w:rFonts w:ascii="Segoe UI"/>
          <w:color w:val="231F20"/>
        </w:rPr>
        <w:t>-</w:t>
      </w:r>
      <w:r>
        <w:rPr>
          <w:rFonts w:ascii="Segoe UI"/>
          <w:color w:val="231F20"/>
          <w:w w:val="99"/>
        </w:rPr>
        <w:t> </w:t>
      </w:r>
      <w:r>
        <w:rPr>
          <w:rFonts w:ascii="Segoe UI"/>
          <w:color w:val="231F20"/>
        </w:rPr>
        <w:t>es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  <w:spacing w:val="-1"/>
        </w:rPr>
        <w:t>such</w:t>
      </w:r>
      <w:r>
        <w:rPr>
          <w:rFonts w:ascii="Segoe UI"/>
          <w:color w:val="231F20"/>
          <w:spacing w:val="-15"/>
        </w:rPr>
        <w:t> </w:t>
      </w:r>
      <w:r>
        <w:rPr>
          <w:rFonts w:ascii="Segoe UI"/>
          <w:color w:val="231F20"/>
        </w:rPr>
        <w:t>as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</w:rPr>
        <w:t>banks,</w:t>
      </w:r>
      <w:r>
        <w:rPr>
          <w:rFonts w:ascii="Segoe UI"/>
          <w:color w:val="231F20"/>
          <w:spacing w:val="-15"/>
        </w:rPr>
        <w:t> </w:t>
      </w:r>
      <w:r>
        <w:rPr>
          <w:rFonts w:ascii="Segoe UI"/>
          <w:color w:val="231F20"/>
          <w:spacing w:val="-1"/>
        </w:rPr>
        <w:t>insurance</w:t>
      </w:r>
      <w:r>
        <w:rPr>
          <w:rFonts w:ascii="Segoe UI"/>
          <w:color w:val="231F20"/>
          <w:spacing w:val="-15"/>
        </w:rPr>
        <w:t> </w:t>
      </w:r>
      <w:r>
        <w:rPr>
          <w:rFonts w:ascii="Segoe UI"/>
          <w:color w:val="231F20"/>
        </w:rPr>
        <w:t>carriers,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15"/>
        </w:rPr>
        <w:t> </w:t>
      </w:r>
      <w:r>
        <w:rPr>
          <w:rFonts w:ascii="Segoe UI"/>
          <w:color w:val="231F20"/>
        </w:rPr>
        <w:t>real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</w:rPr>
        <w:t>estate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</w:rPr>
        <w:t>agencies.</w:t>
      </w:r>
      <w:r>
        <w:rPr>
          <w:rFonts w:ascii="Segoe UI"/>
          <w:color w:val="231F20"/>
          <w:spacing w:val="35"/>
        </w:rPr>
        <w:t> </w:t>
      </w:r>
      <w:r>
        <w:rPr>
          <w:rFonts w:ascii="Segoe UI"/>
          <w:color w:val="231F20"/>
        </w:rPr>
        <w:t>Employment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16"/>
        </w:rPr>
        <w:t> </w:t>
      </w:r>
      <w:r>
        <w:rPr>
          <w:rFonts w:ascii="Segoe UI"/>
          <w:b/>
          <w:color w:val="231F20"/>
          <w:spacing w:val="-1"/>
        </w:rPr>
        <w:t>manufacturing</w:t>
      </w:r>
      <w:r>
        <w:rPr>
          <w:rFonts w:ascii="Segoe UI"/>
          <w:b/>
          <w:color w:val="231F20"/>
          <w:spacing w:val="-16"/>
        </w:rPr>
        <w:t> </w:t>
      </w:r>
      <w:r>
        <w:rPr>
          <w:rFonts w:ascii="Segoe UI"/>
          <w:color w:val="231F20"/>
          <w:spacing w:val="-1"/>
        </w:rPr>
        <w:t>increased</w:t>
      </w:r>
      <w:r>
        <w:rPr>
          <w:rFonts w:ascii="Segoe UI"/>
          <w:color w:val="231F20"/>
          <w:spacing w:val="28"/>
          <w:w w:val="99"/>
        </w:rPr>
        <w:t> </w:t>
      </w:r>
      <w:r>
        <w:rPr>
          <w:rFonts w:ascii="Segoe UI"/>
          <w:color w:val="231F20"/>
        </w:rPr>
        <w:t>2,000.</w:t>
      </w:r>
      <w:r>
        <w:rPr>
          <w:rFonts w:ascii="Segoe UI"/>
          <w:color w:val="231F20"/>
          <w:spacing w:val="65"/>
        </w:rPr>
        <w:t> </w:t>
      </w:r>
      <w:r>
        <w:rPr>
          <w:rFonts w:ascii="Segoe UI"/>
          <w:color w:val="231F20"/>
        </w:rPr>
        <w:t>Most of the gains occurred in nondurable goods manufacturing (+1,200).</w:t>
      </w:r>
      <w:r>
        <w:rPr>
          <w:rFonts w:ascii="Segoe UI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/>
          <w:sz w:val="28"/>
          <w:szCs w:val="28"/>
        </w:rPr>
      </w:pPr>
    </w:p>
    <w:p>
      <w:pPr>
        <w:spacing w:after="0" w:line="240" w:lineRule="auto"/>
        <w:rPr>
          <w:rFonts w:ascii="Segoe UI" w:hAnsi="Segoe UI" w:cs="Segoe UI" w:eastAsia="Segoe UI"/>
          <w:sz w:val="28"/>
          <w:szCs w:val="28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11"/>
        <w:rPr>
          <w:rFonts w:ascii="Segoe UI" w:hAnsi="Segoe UI" w:cs="Segoe UI" w:eastAsia="Segoe U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56,000</w:t>
      </w:r>
      <w:r>
        <w:rPr>
          <w:rFonts w:ascii="Calibri"/>
          <w:sz w:val="12"/>
        </w:rPr>
      </w:r>
    </w:p>
    <w:p>
      <w:pPr>
        <w:spacing w:line="253" w:lineRule="exact" w:before="46"/>
        <w:ind w:left="1564" w:right="388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Construction</w:t>
      </w:r>
      <w:r>
        <w:rPr>
          <w:rFonts w:ascii="Segoe UI"/>
          <w:b/>
          <w:color w:val="231F20"/>
          <w:spacing w:val="-1"/>
          <w:sz w:val="20"/>
        </w:rPr>
        <w:t> 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64" w:right="388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9.182671pt;margin-top:20.152594pt;width:426.25pt;height:.1pt;mso-position-horizontal-relative:page;mso-position-vertical-relative:paragraph;z-index:1720" coordorigin="2184,403" coordsize="8525,2">
            <v:shape style="position:absolute;left:2184;top:403;width:8525;height:2" coordorigin="2184,403" coordsize="8525,0" path="m2184,403l10708,403e" filled="false" stroked="true" strokeweight=".364212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July 2016 - July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33" w:space="320"/>
            <w:col w:w="9887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8"/>
          <w:szCs w:val="18"/>
        </w:rPr>
      </w:pPr>
    </w:p>
    <w:p>
      <w:pPr>
        <w:spacing w:before="76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9.000565pt;margin-top:-3.927514pt;width:426.6pt;height:115.7pt;mso-position-horizontal-relative:page;mso-position-vertical-relative:paragraph;z-index:1696" coordorigin="2180,-79" coordsize="8532,2314">
            <v:group style="position:absolute;left:2184;top:1639;width:8525;height:2" coordorigin="2184,1639" coordsize="8525,2">
              <v:shape style="position:absolute;left:2184;top:1639;width:8525;height:2" coordorigin="2184,1639" coordsize="8525,0" path="m2184,1639l10708,1639e" filled="false" stroked="true" strokeweight=".364212pt" strokecolor="#d9d9d9">
                <v:path arrowok="t"/>
              </v:shape>
            </v:group>
            <v:group style="position:absolute;left:2184;top:897;width:8525;height:2" coordorigin="2184,897" coordsize="8525,2">
              <v:shape style="position:absolute;left:2184;top:897;width:8525;height:2" coordorigin="2184,897" coordsize="8525,0" path="m2184,897l10708,897e" filled="false" stroked="true" strokeweight=".364212pt" strokecolor="#d9d9d9">
                <v:path arrowok="t"/>
              </v:shape>
            </v:group>
            <v:group style="position:absolute;left:2184;top:155;width:8525;height:2" coordorigin="2184,155" coordsize="8525,2">
              <v:shape style="position:absolute;left:2184;top:155;width:8525;height:2" coordorigin="2184,155" coordsize="8525,0" path="m2184,155l10708,155e" filled="false" stroked="true" strokeweight=".364212pt" strokecolor="#d9d9d9">
                <v:path arrowok="t"/>
              </v:shape>
            </v:group>
            <v:group style="position:absolute;left:2299;top:-60;width:8287;height:2277" coordorigin="2299,-60" coordsize="8287,2277">
              <v:shape style="position:absolute;left:2299;top:-60;width:8287;height:2277" coordorigin="2299,-60" coordsize="8287,2277" path="m2299,1045l2346,1088,2377,1121,2393,1137,2439,1182,2502,1224,2517,1229,2536,1228,2605,1193,2655,1148,2671,1133,2719,1095,2751,1083,2769,1084,2839,1104,2906,1148,2956,1194,3000,1243,3035,1293,3070,1351,3105,1414,3117,1435,3128,1456,3163,1517,3198,1571,3236,1619,3283,1661,3345,1702,3361,1712,3423,1759,3465,1807,3504,1869,3541,1937,3553,1960,3565,1982,3600,2044,3647,2103,3682,2120,3693,2120,3753,2081,3801,2016,3837,1957,3873,1893,3885,1871,3897,1850,3909,1829,3921,1808,3956,1736,3992,1656,4015,1600,4027,1572,4061,1491,4096,1418,4131,1358,4173,1310,4241,1275,4294,1261,4311,1256,4328,1251,4344,1245,4360,1238,4377,1227,4394,1217,4459,1175,4521,1128,4566,1087,4608,1038,4645,978,4682,908,4705,860,4717,836,4752,768,4787,714,4833,675,4846,673,4859,674,4911,713,4950,762,4976,799,4989,817,5027,866,5093,911,5151,934,5224,945,5242,944,5309,923,5368,868,5396,835,5410,818,5464,764,5503,746,5516,746,5566,792,5603,852,5639,922,5651,947,5662,971,5697,1040,5732,1095,5786,1137,5817,1141,5833,1140,5848,1137,5864,1133,5880,1128,5895,1123,5911,1119,5926,1115,5942,1113,5958,1113,5973,1116,6033,1140,6105,1178,6156,1219,6200,1274,6236,1364,6260,1452,6283,1553,6307,1663,6330,1776,6342,1832,6365,1940,6388,2036,6411,2117,6435,2175,6481,2217,6492,2214,6538,2166,6573,2106,6596,2061,6607,2038,6642,1977,6694,1922,6748,1891,6821,1862,6839,1855,6857,1848,6875,1840,6893,1832,6911,1821,6929,1812,6947,1803,6965,1794,6982,1785,7049,1747,7113,1699,7167,1640,7204,1591,7240,1537,7275,1482,7287,1464,7298,1445,7333,1392,7368,1342,7380,1325,7392,1307,7404,1290,7417,1272,7429,1254,7441,1235,7453,1217,7490,1165,7527,1116,7576,1063,7629,1029,7687,1010,7743,1006,7761,1006,7780,1007,7798,1008,7816,1008,7878,1015,7937,1030,7956,1035,7975,1040,7994,1044,8012,1046,8031,1047,8049,1047,8107,1027,8162,995,8179,983,8197,972,8267,938,8304,934,8323,934,8399,949,8455,972,8510,1002,8571,1047,8629,1099,8672,1142,8714,1189,8755,1237,8792,1286,8828,1338,8864,1392,8888,1428,8899,1446,8934,1498,8969,1548,8993,1581,9005,1599,9017,1616,9029,1634,9042,1652,9054,1670,9066,1687,9103,1739,9140,1787,9189,1842,9217,1866,9233,1879,9296,1927,9356,1955,9385,1958,9400,1956,9456,1920,9506,1856,9543,1794,9578,1723,9614,1642,9637,1584,9660,1522,9683,1456,9706,1378,9729,1290,9752,1195,9775,1097,9787,1048,9798,999,9821,903,9844,813,9867,733,9890,666,9926,597,9971,555,10038,519,10055,511,10115,472,10151,419,10188,344,10211,288,10235,230,10247,201,10258,172,10282,116,10316,41,10351,-16,10411,-58,10428,-60,10446,-60,10519,-45,10537,-40,10554,-35,10570,-32,10586,-30e" filled="false" stroked="true" strokeweight="1.804531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54,000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6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52,000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6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6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9.182671pt;margin-top:7.758553pt;width:426.25pt;height:.1pt;mso-position-horizontal-relative:page;mso-position-vertical-relative:paragraph;z-index:1672" coordorigin="2184,155" coordsize="8525,2">
            <v:shape style="position:absolute;left:2184;top:155;width:8525;height:2" coordorigin="2184,155" coordsize="8525,0" path="m2184,155l10708,155e" filled="false" stroked="true" strokeweight=".364212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48,000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6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9.182671pt;margin-top:7.777378pt;width:426.25pt;height:.1pt;mso-position-horizontal-relative:page;mso-position-vertical-relative:paragraph;z-index:1648" coordorigin="2184,156" coordsize="8525,2">
            <v:shape style="position:absolute;left:2184;top:156;width:8525;height:2" coordorigin="2184,156" coordsize="8525,0" path="m2184,156l10708,156e" filled="false" stroked="true" strokeweight=".364212pt" strokecolor="#d9d9d9">
              <v:path arrowok="t"/>
            </v:shape>
            <w10:wrap type="none"/>
          </v:group>
        </w:pict>
      </w:r>
      <w:r>
        <w:rPr/>
        <w:pict>
          <v:group style="position:absolute;margin-left:109.182671pt;margin-top:44.866249pt;width:426.25pt;height:.1pt;mso-position-horizontal-relative:page;mso-position-vertical-relative:paragraph;z-index:-276040" coordorigin="2184,897" coordsize="8525,2">
            <v:shape style="position:absolute;left:2184;top:897;width:8525;height:2" coordorigin="2184,897" coordsize="8525,0" path="m2184,897l10708,897e" filled="false" stroked="true" strokeweight=".364212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46,000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tbl>
      <w:tblPr>
        <w:tblW w:w="0" w:type="auto"/>
        <w:jc w:val="left"/>
        <w:tblInd w:w="15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872"/>
        <w:gridCol w:w="1390"/>
        <w:gridCol w:w="1375"/>
        <w:gridCol w:w="1390"/>
        <w:gridCol w:w="1375"/>
        <w:gridCol w:w="1390"/>
        <w:gridCol w:w="844"/>
      </w:tblGrid>
      <w:tr>
        <w:trPr>
          <w:trHeight w:val="240" w:hRule="exact"/>
        </w:trPr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44,000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635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53" w:hRule="exact"/>
        </w:trPr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9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Jul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Jan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Jul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Jan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Jul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Jan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right="68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Jul</w:t>
            </w:r>
            <w:r>
              <w:rPr>
                <w:rFonts w:ascii="Calibri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82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'16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'19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right="53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'19</w:t>
            </w:r>
            <w:r>
              <w:rPr>
                <w:rFonts w:ascii="Calibri"/>
                <w:sz w:val="12"/>
              </w:rPr>
            </w:r>
          </w:p>
        </w:tc>
      </w:tr>
    </w:tbl>
    <w:p>
      <w:pPr>
        <w:spacing w:after="0" w:line="137" w:lineRule="exact"/>
        <w:jc w:val="righ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900"/>
        <w:gridCol w:w="944"/>
        <w:gridCol w:w="1006"/>
      </w:tblGrid>
      <w:tr>
        <w:trPr>
          <w:trHeight w:val="552" w:hRule="exact"/>
        </w:trPr>
        <w:tc>
          <w:tcPr>
            <w:tcW w:w="257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4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3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18.71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18.68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17.58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7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759.63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777.09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727.81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75896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558;top:1536;width:497;height:2" coordorigin="3558,1536" coordsize="497,2">
              <v:shape style="position:absolute;left:3558;top:1536;width:497;height:2" coordorigin="3558,1536" coordsize="497,0" path="m3558,1536l4055,1536e" filled="false" stroked="true" strokeweight=".523pt" strokecolor="#231f20">
                <v:path arrowok="t"/>
              </v:shape>
            </v:group>
            <v:group style="position:absolute;left:4394;top:1523;width:555;height:2" coordorigin="4394,1523" coordsize="555,2">
              <v:shape style="position:absolute;left:4394;top:1523;width:555;height:2" coordorigin="4394,1523" coordsize="555,0" path="m4394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3114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59" w:val="left" w:leader="none"/>
                        </w:tabs>
                        <w:spacing w:line="238" w:lineRule="exact" w:before="92"/>
                        <w:ind w:left="1722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Jul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Jun</w:t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77;top:1283;width:4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Jul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3694" w:val="lef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40.7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41.0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16.63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17.02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676.84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697.82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15.36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625.15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900"/>
        <w:gridCol w:w="944"/>
        <w:gridCol w:w="796"/>
      </w:tblGrid>
      <w:tr>
        <w:trPr>
          <w:trHeight w:val="396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6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4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21.10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49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854.55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865.10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847.89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9"/>
          <w:szCs w:val="1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65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$700.00</w:t>
      </w:r>
      <w:r>
        <w:rPr>
          <w:rFonts w:ascii="Calibri"/>
          <w:color w:val="585858"/>
          <w:sz w:val="9"/>
        </w:rPr>
        <w:t>       </w:t>
      </w:r>
      <w:r>
        <w:rPr>
          <w:rFonts w:ascii="Calibri"/>
          <w:color w:val="585858"/>
          <w:w w:val="137"/>
          <w:sz w:val="9"/>
        </w:rPr>
      </w:r>
      <w:r>
        <w:rPr>
          <w:rFonts w:ascii="Calibri"/>
          <w:color w:val="585858"/>
          <w:w w:val="137"/>
          <w:sz w:val="9"/>
          <w:u w:val="single" w:color="D9D9D9"/>
        </w:rPr>
        <w:t> </w:t>
      </w:r>
      <w:r>
        <w:rPr>
          <w:rFonts w:ascii="Calibri"/>
          <w:color w:val="585858"/>
          <w:w w:val="137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1042" w:right="321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Average Weekly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Earnings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Nondurable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Manufacturing</w:t>
      </w:r>
      <w:r>
        <w:rPr>
          <w:rFonts w:ascii="Segoe UI"/>
          <w:sz w:val="20"/>
        </w:rPr>
      </w:r>
    </w:p>
    <w:p>
      <w:pPr>
        <w:spacing w:line="253" w:lineRule="exact" w:before="0"/>
        <w:ind w:left="1042" w:right="321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36" w:space="40"/>
            <w:col w:w="10064"/>
          </w:cols>
        </w:sectPr>
      </w:pPr>
    </w:p>
    <w:p>
      <w:pPr>
        <w:spacing w:line="240" w:lineRule="auto" w:before="8"/>
        <w:rPr>
          <w:rFonts w:ascii="Segoe UI" w:hAnsi="Segoe UI" w:cs="Segoe UI" w:eastAsia="Segoe UI"/>
          <w:sz w:val="29"/>
          <w:szCs w:val="29"/>
        </w:rPr>
      </w:pPr>
    </w:p>
    <w:p>
      <w:pPr>
        <w:spacing w:line="240" w:lineRule="auto" w:before="3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105.190628pt;margin-top:-12.760889pt;width:428.25pt;height:221.25pt;mso-position-horizontal-relative:page;mso-position-vertical-relative:paragraph;z-index:1912" coordorigin="2104,-255" coordsize="8565,4425">
            <v:group style="position:absolute;left:10470;top:3580;width:195;height:2" coordorigin="10470,3580" coordsize="195,2">
              <v:shape style="position:absolute;left:10470;top:3580;width:195;height:2" coordorigin="10470,3580" coordsize="195,0" path="m10470,3580l10664,3580e" filled="false" stroked="true" strokeweight=".366283pt" strokecolor="#d9d9d9">
                <v:path arrowok="t"/>
              </v:shape>
            </v:group>
            <v:group style="position:absolute;left:9692;top:3580;width:389;height:2" coordorigin="9692,3580" coordsize="389,2">
              <v:shape style="position:absolute;left:9692;top:3580;width:389;height:2" coordorigin="9692,3580" coordsize="389,0" path="m9692,3580l10081,3580e" filled="false" stroked="true" strokeweight=".366283pt" strokecolor="#d9d9d9">
                <v:path arrowok="t"/>
              </v:shape>
            </v:group>
            <v:group style="position:absolute;left:10470;top:2992;width:195;height:2" coordorigin="10470,2992" coordsize="195,2">
              <v:shape style="position:absolute;left:10470;top:2992;width:195;height:2" coordorigin="10470,2992" coordsize="195,0" path="m10470,2992l10664,2992e" filled="false" stroked="true" strokeweight=".366283pt" strokecolor="#d9d9d9">
                <v:path arrowok="t"/>
              </v:shape>
            </v:group>
            <v:group style="position:absolute;left:9692;top:2992;width:389;height:2" coordorigin="9692,2992" coordsize="389,2">
              <v:shape style="position:absolute;left:9692;top:2992;width:389;height:2" coordorigin="9692,2992" coordsize="389,0" path="m9692,2992l10081,2992e" filled="false" stroked="true" strokeweight=".366283pt" strokecolor="#d9d9d9">
                <v:path arrowok="t"/>
              </v:shape>
            </v:group>
            <v:group style="position:absolute;left:10470;top:2406;width:195;height:2" coordorigin="10470,2406" coordsize="195,2">
              <v:shape style="position:absolute;left:10470;top:2406;width:195;height:2" coordorigin="10470,2406" coordsize="195,0" path="m10470,2406l10664,2406e" filled="false" stroked="true" strokeweight=".366283pt" strokecolor="#d9d9d9">
                <v:path arrowok="t"/>
              </v:shape>
            </v:group>
            <v:group style="position:absolute;left:9692;top:2406;width:389;height:2" coordorigin="9692,2406" coordsize="389,2">
              <v:shape style="position:absolute;left:9692;top:2406;width:389;height:2" coordorigin="9692,2406" coordsize="389,0" path="m9692,2406l10081,2406e" filled="false" stroked="true" strokeweight=".366283pt" strokecolor="#d9d9d9">
                <v:path arrowok="t"/>
              </v:shape>
            </v:group>
            <v:group style="position:absolute;left:10470;top:1819;width:195;height:2" coordorigin="10470,1819" coordsize="195,2">
              <v:shape style="position:absolute;left:10470;top:1819;width:195;height:2" coordorigin="10470,1819" coordsize="195,0" path="m10470,1819l10664,1819e" filled="false" stroked="true" strokeweight=".366283pt" strokecolor="#d9d9d9">
                <v:path arrowok="t"/>
              </v:shape>
            </v:group>
            <v:group style="position:absolute;left:9692;top:1819;width:389;height:2" coordorigin="9692,1819" coordsize="389,2">
              <v:shape style="position:absolute;left:9692;top:1819;width:389;height:2" coordorigin="9692,1819" coordsize="389,0" path="m9692,1819l10081,1819e" filled="false" stroked="true" strokeweight=".366283pt" strokecolor="#d9d9d9">
                <v:path arrowok="t"/>
              </v:shape>
            </v:group>
            <v:group style="position:absolute;left:10470;top:1233;width:195;height:2" coordorigin="10470,1233" coordsize="195,2">
              <v:shape style="position:absolute;left:10470;top:1233;width:195;height:2" coordorigin="10470,1233" coordsize="195,0" path="m10470,1233l10664,1233e" filled="false" stroked="true" strokeweight=".366283pt" strokecolor="#d9d9d9">
                <v:path arrowok="t"/>
              </v:shape>
            </v:group>
            <v:group style="position:absolute;left:9692;top:1233;width:389;height:2" coordorigin="9692,1233" coordsize="389,2">
              <v:shape style="position:absolute;left:9692;top:1233;width:389;height:2" coordorigin="9692,1233" coordsize="389,0" path="m9692,1233l10081,1233e" filled="false" stroked="true" strokeweight=".366283pt" strokecolor="#d9d9d9">
                <v:path arrowok="t"/>
              </v:shape>
            </v:group>
            <v:group style="position:absolute;left:10470;top:647;width:195;height:2" coordorigin="10470,647" coordsize="195,2">
              <v:shape style="position:absolute;left:10470;top:647;width:195;height:2" coordorigin="10470,647" coordsize="195,0" path="m10470,647l10664,647e" filled="false" stroked="true" strokeweight=".366283pt" strokecolor="#d9d9d9">
                <v:path arrowok="t"/>
              </v:shape>
            </v:group>
            <v:group style="position:absolute;left:9692;top:647;width:389;height:2" coordorigin="9692,647" coordsize="389,2">
              <v:shape style="position:absolute;left:9692;top:647;width:389;height:2" coordorigin="9692,647" coordsize="389,0" path="m9692,647l10081,647e" filled="false" stroked="true" strokeweight=".366283pt" strokecolor="#d9d9d9">
                <v:path arrowok="t"/>
              </v:shape>
            </v:group>
            <v:group style="position:absolute;left:10470;top:60;width:195;height:2" coordorigin="10470,60" coordsize="195,2">
              <v:shape style="position:absolute;left:10470;top:60;width:195;height:2" coordorigin="10470,60" coordsize="195,0" path="m10470,60l10664,60e" filled="false" stroked="true" strokeweight=".366283pt" strokecolor="#d9d9d9">
                <v:path arrowok="t"/>
              </v:shape>
            </v:group>
            <v:group style="position:absolute;left:2107;top:60;width:7974;height:2" coordorigin="2107,60" coordsize="7974,2">
              <v:shape style="position:absolute;left:2107;top:60;width:7974;height:2" coordorigin="2107,60" coordsize="7974,0" path="m2107,60l10081,60e" filled="false" stroked="true" strokeweight=".366283pt" strokecolor="#d9d9d9">
                <v:path arrowok="t"/>
              </v:shape>
            </v:group>
            <v:group style="position:absolute;left:10081;top:-255;width:389;height:4422" coordorigin="10081,-255" coordsize="389,4422">
              <v:shape style="position:absolute;left:10081;top:-255;width:389;height:4422" coordorigin="10081,-255" coordsize="389,4422" path="m10470,4166l10081,4166,10081,-255,10470,-255,10470,4166xe" filled="true" fillcolor="#c00000" stroked="false">
                <v:path arrowok="t"/>
                <v:fill type="solid"/>
              </v:shape>
            </v:group>
            <v:group style="position:absolute;left:8914;top:3580;width:389;height:2" coordorigin="8914,3580" coordsize="389,2">
              <v:shape style="position:absolute;left:8914;top:3580;width:389;height:2" coordorigin="8914,3580" coordsize="389,0" path="m8914,3580l9303,3580e" filled="false" stroked="true" strokeweight=".366283pt" strokecolor="#d9d9d9">
                <v:path arrowok="t"/>
              </v:shape>
            </v:group>
            <v:group style="position:absolute;left:8914;top:2992;width:389;height:2" coordorigin="8914,2992" coordsize="389,2">
              <v:shape style="position:absolute;left:8914;top:2992;width:389;height:2" coordorigin="8914,2992" coordsize="389,0" path="m8914,2992l9303,2992e" filled="false" stroked="true" strokeweight=".366283pt" strokecolor="#d9d9d9">
                <v:path arrowok="t"/>
              </v:shape>
            </v:group>
            <v:group style="position:absolute;left:8914;top:2406;width:389;height:2" coordorigin="8914,2406" coordsize="389,2">
              <v:shape style="position:absolute;left:8914;top:2406;width:389;height:2" coordorigin="8914,2406" coordsize="389,0" path="m8914,2406l9303,2406e" filled="false" stroked="true" strokeweight=".366283pt" strokecolor="#d9d9d9">
                <v:path arrowok="t"/>
              </v:shape>
            </v:group>
            <v:group style="position:absolute;left:8914;top:1819;width:389;height:2" coordorigin="8914,1819" coordsize="389,2">
              <v:shape style="position:absolute;left:8914;top:1819;width:389;height:2" coordorigin="8914,1819" coordsize="389,0" path="m8914,1819l9303,1819e" filled="false" stroked="true" strokeweight=".366283pt" strokecolor="#d9d9d9">
                <v:path arrowok="t"/>
              </v:shape>
            </v:group>
            <v:group style="position:absolute;left:8914;top:1233;width:389;height:2" coordorigin="8914,1233" coordsize="389,2">
              <v:shape style="position:absolute;left:8914;top:1233;width:389;height:2" coordorigin="8914,1233" coordsize="389,0" path="m8914,1233l9303,1233e" filled="false" stroked="true" strokeweight=".366283pt" strokecolor="#d9d9d9">
                <v:path arrowok="t"/>
              </v:shape>
            </v:group>
            <v:group style="position:absolute;left:7358;top:647;width:1945;height:2" coordorigin="7358,647" coordsize="1945,2">
              <v:shape style="position:absolute;left:7358;top:647;width:1945;height:2" coordorigin="7358,647" coordsize="1945,0" path="m7358,647l9303,647e" filled="false" stroked="true" strokeweight=".366283pt" strokecolor="#d9d9d9">
                <v:path arrowok="t"/>
              </v:shape>
            </v:group>
            <v:group style="position:absolute;left:9303;top:352;width:389;height:3815" coordorigin="9303,352" coordsize="389,3815">
              <v:shape style="position:absolute;left:9303;top:352;width:389;height:3815" coordorigin="9303,352" coordsize="389,3815" path="m9692,4166l9303,4166,9303,352,9692,352,9692,4166xe" filled="true" fillcolor="#c00000" stroked="false">
                <v:path arrowok="t"/>
                <v:fill type="solid"/>
              </v:shape>
            </v:group>
            <v:group style="position:absolute;left:8136;top:3580;width:389;height:2" coordorigin="8136,3580" coordsize="389,2">
              <v:shape style="position:absolute;left:8136;top:3580;width:389;height:2" coordorigin="8136,3580" coordsize="389,0" path="m8136,3580l8525,3580e" filled="false" stroked="true" strokeweight=".366283pt" strokecolor="#d9d9d9">
                <v:path arrowok="t"/>
              </v:shape>
            </v:group>
            <v:group style="position:absolute;left:8136;top:2992;width:389;height:2" coordorigin="8136,2992" coordsize="389,2">
              <v:shape style="position:absolute;left:8136;top:2992;width:389;height:2" coordorigin="8136,2992" coordsize="389,0" path="m8136,2992l8525,2992e" filled="false" stroked="true" strokeweight=".366283pt" strokecolor="#d9d9d9">
                <v:path arrowok="t"/>
              </v:shape>
            </v:group>
            <v:group style="position:absolute;left:8136;top:2406;width:389;height:2" coordorigin="8136,2406" coordsize="389,2">
              <v:shape style="position:absolute;left:8136;top:2406;width:389;height:2" coordorigin="8136,2406" coordsize="389,0" path="m8136,2406l8525,2406e" filled="false" stroked="true" strokeweight=".366283pt" strokecolor="#d9d9d9">
                <v:path arrowok="t"/>
              </v:shape>
            </v:group>
            <v:group style="position:absolute;left:8136;top:1819;width:389;height:2" coordorigin="8136,1819" coordsize="389,2">
              <v:shape style="position:absolute;left:8136;top:1819;width:389;height:2" coordorigin="8136,1819" coordsize="389,0" path="m8136,1819l8525,1819e" filled="false" stroked="true" strokeweight=".366283pt" strokecolor="#d9d9d9">
                <v:path arrowok="t"/>
              </v:shape>
            </v:group>
            <v:group style="position:absolute;left:8136;top:1233;width:389;height:2" coordorigin="8136,1233" coordsize="389,2">
              <v:shape style="position:absolute;left:8136;top:1233;width:389;height:2" coordorigin="8136,1233" coordsize="389,0" path="m8136,1233l8525,1233e" filled="false" stroked="true" strokeweight=".366283pt" strokecolor="#d9d9d9">
                <v:path arrowok="t"/>
              </v:shape>
            </v:group>
            <v:group style="position:absolute;left:8525;top:940;width:389;height:3226" coordorigin="8525,940" coordsize="389,3226">
              <v:shape style="position:absolute;left:8525;top:940;width:389;height:3226" coordorigin="8525,940" coordsize="389,3226" path="m8914,4166l8525,4166,8525,940,8914,940,8914,4166xe" filled="true" fillcolor="#c00000" stroked="false">
                <v:path arrowok="t"/>
                <v:fill type="solid"/>
              </v:shape>
            </v:group>
            <v:group style="position:absolute;left:7358;top:3580;width:389;height:2" coordorigin="7358,3580" coordsize="389,2">
              <v:shape style="position:absolute;left:7358;top:3580;width:389;height:2" coordorigin="7358,3580" coordsize="389,0" path="m7358,3580l7747,3580e" filled="false" stroked="true" strokeweight=".366283pt" strokecolor="#d9d9d9">
                <v:path arrowok="t"/>
              </v:shape>
            </v:group>
            <v:group style="position:absolute;left:7358;top:2992;width:389;height:2" coordorigin="7358,2992" coordsize="389,2">
              <v:shape style="position:absolute;left:7358;top:2992;width:389;height:2" coordorigin="7358,2992" coordsize="389,0" path="m7358,2992l7747,2992e" filled="false" stroked="true" strokeweight=".366283pt" strokecolor="#d9d9d9">
                <v:path arrowok="t"/>
              </v:shape>
            </v:group>
            <v:group style="position:absolute;left:7358;top:2406;width:389;height:2" coordorigin="7358,2406" coordsize="389,2">
              <v:shape style="position:absolute;left:7358;top:2406;width:389;height:2" coordorigin="7358,2406" coordsize="389,0" path="m7358,2406l7747,2406e" filled="false" stroked="true" strokeweight=".366283pt" strokecolor="#d9d9d9">
                <v:path arrowok="t"/>
              </v:shape>
            </v:group>
            <v:group style="position:absolute;left:7358;top:1819;width:389;height:2" coordorigin="7358,1819" coordsize="389,2">
              <v:shape style="position:absolute;left:7358;top:1819;width:389;height:2" coordorigin="7358,1819" coordsize="389,0" path="m7358,1819l7747,1819e" filled="false" stroked="true" strokeweight=".366283pt" strokecolor="#d9d9d9">
                <v:path arrowok="t"/>
              </v:shape>
            </v:group>
            <v:group style="position:absolute;left:7358;top:1233;width:389;height:2" coordorigin="7358,1233" coordsize="389,2">
              <v:shape style="position:absolute;left:7358;top:1233;width:389;height:2" coordorigin="7358,1233" coordsize="389,0" path="m7358,1233l7747,1233e" filled="false" stroked="true" strokeweight=".366283pt" strokecolor="#d9d9d9">
                <v:path arrowok="t"/>
              </v:shape>
            </v:group>
            <v:group style="position:absolute;left:7747;top:1132;width:389;height:3035" coordorigin="7747,1132" coordsize="389,3035">
              <v:shape style="position:absolute;left:7747;top:1132;width:389;height:3035" coordorigin="7747,1132" coordsize="389,3035" path="m8136,4166l7747,4166,7747,1132,8136,1132,8136,4166xe" filled="true" fillcolor="#c00000" stroked="false">
                <v:path arrowok="t"/>
                <v:fill type="solid"/>
              </v:shape>
            </v:group>
            <v:group style="position:absolute;left:6580;top:3580;width:389;height:2" coordorigin="6580,3580" coordsize="389,2">
              <v:shape style="position:absolute;left:6580;top:3580;width:389;height:2" coordorigin="6580,3580" coordsize="389,0" path="m6580,3580l6969,3580e" filled="false" stroked="true" strokeweight=".366283pt" strokecolor="#d9d9d9">
                <v:path arrowok="t"/>
              </v:shape>
            </v:group>
            <v:group style="position:absolute;left:6580;top:2992;width:389;height:2" coordorigin="6580,2992" coordsize="389,2">
              <v:shape style="position:absolute;left:6580;top:2992;width:389;height:2" coordorigin="6580,2992" coordsize="389,0" path="m6580,2992l6969,2992e" filled="false" stroked="true" strokeweight=".366283pt" strokecolor="#d9d9d9">
                <v:path arrowok="t"/>
              </v:shape>
            </v:group>
            <v:group style="position:absolute;left:6580;top:2406;width:389;height:2" coordorigin="6580,2406" coordsize="389,2">
              <v:shape style="position:absolute;left:6580;top:2406;width:389;height:2" coordorigin="6580,2406" coordsize="389,0" path="m6580,2406l6969,2406e" filled="false" stroked="true" strokeweight=".366283pt" strokecolor="#d9d9d9">
                <v:path arrowok="t"/>
              </v:shape>
            </v:group>
            <v:group style="position:absolute;left:6580;top:1819;width:389;height:2" coordorigin="6580,1819" coordsize="389,2">
              <v:shape style="position:absolute;left:6580;top:1819;width:389;height:2" coordorigin="6580,1819" coordsize="389,0" path="m6580,1819l6969,1819e" filled="false" stroked="true" strokeweight=".366283pt" strokecolor="#d9d9d9">
                <v:path arrowok="t"/>
              </v:shape>
            </v:group>
            <v:group style="position:absolute;left:6580;top:1233;width:389;height:2" coordorigin="6580,1233" coordsize="389,2">
              <v:shape style="position:absolute;left:6580;top:1233;width:389;height:2" coordorigin="6580,1233" coordsize="389,0" path="m6580,1233l6969,1233e" filled="false" stroked="true" strokeweight=".366283pt" strokecolor="#d9d9d9">
                <v:path arrowok="t"/>
              </v:shape>
            </v:group>
            <v:group style="position:absolute;left:6580;top:647;width:389;height:2" coordorigin="6580,647" coordsize="389,2">
              <v:shape style="position:absolute;left:6580;top:647;width:389;height:2" coordorigin="6580,647" coordsize="389,0" path="m6580,647l6969,647e" filled="false" stroked="true" strokeweight=".366283pt" strokecolor="#d9d9d9">
                <v:path arrowok="t"/>
              </v:shape>
            </v:group>
            <v:group style="position:absolute;left:6969;top:403;width:389;height:3763" coordorigin="6969,403" coordsize="389,3763">
              <v:shape style="position:absolute;left:6969;top:403;width:389;height:3763" coordorigin="6969,403" coordsize="389,3763" path="m7358,4166l6969,4166,6969,403,7358,403,7358,4166xe" filled="true" fillcolor="#c00000" stroked="false">
                <v:path arrowok="t"/>
                <v:fill type="solid"/>
              </v:shape>
            </v:group>
            <v:group style="position:absolute;left:5802;top:3580;width:389;height:2" coordorigin="5802,3580" coordsize="389,2">
              <v:shape style="position:absolute;left:5802;top:3580;width:389;height:2" coordorigin="5802,3580" coordsize="389,0" path="m5802,3580l6191,3580e" filled="false" stroked="true" strokeweight=".366283pt" strokecolor="#d9d9d9">
                <v:path arrowok="t"/>
              </v:shape>
            </v:group>
            <v:group style="position:absolute;left:5802;top:2992;width:389;height:2" coordorigin="5802,2992" coordsize="389,2">
              <v:shape style="position:absolute;left:5802;top:2992;width:389;height:2" coordorigin="5802,2992" coordsize="389,0" path="m5802,2992l6191,2992e" filled="false" stroked="true" strokeweight=".366283pt" strokecolor="#d9d9d9">
                <v:path arrowok="t"/>
              </v:shape>
            </v:group>
            <v:group style="position:absolute;left:5802;top:2406;width:389;height:2" coordorigin="5802,2406" coordsize="389,2">
              <v:shape style="position:absolute;left:5802;top:2406;width:389;height:2" coordorigin="5802,2406" coordsize="389,0" path="m5802,2406l6191,2406e" filled="false" stroked="true" strokeweight=".366283pt" strokecolor="#d9d9d9">
                <v:path arrowok="t"/>
              </v:shape>
            </v:group>
            <v:group style="position:absolute;left:5802;top:1819;width:389;height:2" coordorigin="5802,1819" coordsize="389,2">
              <v:shape style="position:absolute;left:5802;top:1819;width:389;height:2" coordorigin="5802,1819" coordsize="389,0" path="m5802,1819l6191,1819e" filled="false" stroked="true" strokeweight=".366283pt" strokecolor="#d9d9d9">
                <v:path arrowok="t"/>
              </v:shape>
            </v:group>
            <v:group style="position:absolute;left:5802;top:1233;width:389;height:2" coordorigin="5802,1233" coordsize="389,2">
              <v:shape style="position:absolute;left:5802;top:1233;width:389;height:2" coordorigin="5802,1233" coordsize="389,0" path="m5802,1233l6191,1233e" filled="false" stroked="true" strokeweight=".366283pt" strokecolor="#d9d9d9">
                <v:path arrowok="t"/>
              </v:shape>
            </v:group>
            <v:group style="position:absolute;left:5802;top:647;width:389;height:2" coordorigin="5802,647" coordsize="389,2">
              <v:shape style="position:absolute;left:5802;top:647;width:389;height:2" coordorigin="5802,647" coordsize="389,0" path="m5802,647l6191,647e" filled="false" stroked="true" strokeweight=".366283pt" strokecolor="#d9d9d9">
                <v:path arrowok="t"/>
              </v:shape>
            </v:group>
            <v:group style="position:absolute;left:6191;top:487;width:389;height:3679" coordorigin="6191,487" coordsize="389,3679">
              <v:shape style="position:absolute;left:6191;top:487;width:389;height:3679" coordorigin="6191,487" coordsize="389,3679" path="m6580,4166l6191,4166,6191,487,6580,487,6580,4166xe" filled="true" fillcolor="#c00000" stroked="false">
                <v:path arrowok="t"/>
                <v:fill type="solid"/>
              </v:shape>
            </v:group>
            <v:group style="position:absolute;left:5025;top:3580;width:389;height:2" coordorigin="5025,3580" coordsize="389,2">
              <v:shape style="position:absolute;left:5025;top:3580;width:389;height:2" coordorigin="5025,3580" coordsize="389,0" path="m5025,3580l5414,3580e" filled="false" stroked="true" strokeweight=".366283pt" strokecolor="#d9d9d9">
                <v:path arrowok="t"/>
              </v:shape>
            </v:group>
            <v:group style="position:absolute;left:5025;top:2992;width:389;height:2" coordorigin="5025,2992" coordsize="389,2">
              <v:shape style="position:absolute;left:5025;top:2992;width:389;height:2" coordorigin="5025,2992" coordsize="389,0" path="m5025,2992l5414,2992e" filled="false" stroked="true" strokeweight=".366283pt" strokecolor="#d9d9d9">
                <v:path arrowok="t"/>
              </v:shape>
            </v:group>
            <v:group style="position:absolute;left:5025;top:2406;width:389;height:2" coordorigin="5025,2406" coordsize="389,2">
              <v:shape style="position:absolute;left:5025;top:2406;width:389;height:2" coordorigin="5025,2406" coordsize="389,0" path="m5025,2406l5414,2406e" filled="false" stroked="true" strokeweight=".366283pt" strokecolor="#d9d9d9">
                <v:path arrowok="t"/>
              </v:shape>
            </v:group>
            <v:group style="position:absolute;left:5025;top:1819;width:389;height:2" coordorigin="5025,1819" coordsize="389,2">
              <v:shape style="position:absolute;left:5025;top:1819;width:389;height:2" coordorigin="5025,1819" coordsize="389,0" path="m5025,1819l5414,1819e" filled="false" stroked="true" strokeweight=".366283pt" strokecolor="#d9d9d9">
                <v:path arrowok="t"/>
              </v:shape>
            </v:group>
            <v:group style="position:absolute;left:5025;top:1233;width:389;height:2" coordorigin="5025,1233" coordsize="389,2">
              <v:shape style="position:absolute;left:5025;top:1233;width:389;height:2" coordorigin="5025,1233" coordsize="389,0" path="m5025,1233l5414,1233e" filled="false" stroked="true" strokeweight=".366283pt" strokecolor="#d9d9d9">
                <v:path arrowok="t"/>
              </v:shape>
            </v:group>
            <v:group style="position:absolute;left:2107;top:647;width:3307;height:2" coordorigin="2107,647" coordsize="3307,2">
              <v:shape style="position:absolute;left:2107;top:647;width:3307;height:2" coordorigin="2107,647" coordsize="3307,0" path="m2107,647l5414,647e" filled="false" stroked="true" strokeweight=".366283pt" strokecolor="#d9d9d9">
                <v:path arrowok="t"/>
              </v:shape>
            </v:group>
            <v:group style="position:absolute;left:5414;top:535;width:389;height:3632" coordorigin="5414,535" coordsize="389,3632">
              <v:shape style="position:absolute;left:5414;top:535;width:389;height:3632" coordorigin="5414,535" coordsize="389,3632" path="m5802,4166l5414,4166,5414,535,5802,535,5802,4166xe" filled="true" fillcolor="#c00000" stroked="false">
                <v:path arrowok="t"/>
                <v:fill type="solid"/>
              </v:shape>
            </v:group>
            <v:group style="position:absolute;left:4247;top:3580;width:389;height:2" coordorigin="4247,3580" coordsize="389,2">
              <v:shape style="position:absolute;left:4247;top:3580;width:389;height:2" coordorigin="4247,3580" coordsize="389,0" path="m4247,3580l4636,3580e" filled="false" stroked="true" strokeweight=".366283pt" strokecolor="#d9d9d9">
                <v:path arrowok="t"/>
              </v:shape>
            </v:group>
            <v:group style="position:absolute;left:4247;top:2992;width:389;height:2" coordorigin="4247,2992" coordsize="389,2">
              <v:shape style="position:absolute;left:4247;top:2992;width:389;height:2" coordorigin="4247,2992" coordsize="389,0" path="m4247,2992l4636,2992e" filled="false" stroked="true" strokeweight=".366283pt" strokecolor="#d9d9d9">
                <v:path arrowok="t"/>
              </v:shape>
            </v:group>
            <v:group style="position:absolute;left:4247;top:2406;width:389;height:2" coordorigin="4247,2406" coordsize="389,2">
              <v:shape style="position:absolute;left:4247;top:2406;width:389;height:2" coordorigin="4247,2406" coordsize="389,0" path="m4247,2406l4636,2406e" filled="false" stroked="true" strokeweight=".366283pt" strokecolor="#d9d9d9">
                <v:path arrowok="t"/>
              </v:shape>
            </v:group>
            <v:group style="position:absolute;left:4247;top:1819;width:389;height:2" coordorigin="4247,1819" coordsize="389,2">
              <v:shape style="position:absolute;left:4247;top:1819;width:389;height:2" coordorigin="4247,1819" coordsize="389,0" path="m4247,1819l4636,1819e" filled="false" stroked="true" strokeweight=".366283pt" strokecolor="#d9d9d9">
                <v:path arrowok="t"/>
              </v:shape>
            </v:group>
            <v:group style="position:absolute;left:2107;top:1233;width:2529;height:2" coordorigin="2107,1233" coordsize="2529,2">
              <v:shape style="position:absolute;left:2107;top:1233;width:2529;height:2" coordorigin="2107,1233" coordsize="2529,0" path="m2107,1233l4636,1233e" filled="false" stroked="true" strokeweight=".366283pt" strokecolor="#d9d9d9">
                <v:path arrowok="t"/>
              </v:shape>
            </v:group>
            <v:group style="position:absolute;left:4636;top:879;width:389;height:3287" coordorigin="4636,879" coordsize="389,3287">
              <v:shape style="position:absolute;left:4636;top:879;width:389;height:3287" coordorigin="4636,879" coordsize="389,3287" path="m5025,4166l4636,4166,4636,879,5025,879,5025,4166xe" filled="true" fillcolor="#c00000" stroked="false">
                <v:path arrowok="t"/>
                <v:fill type="solid"/>
              </v:shape>
            </v:group>
            <v:group style="position:absolute;left:3469;top:3580;width:389;height:2" coordorigin="3469,3580" coordsize="389,2">
              <v:shape style="position:absolute;left:3469;top:3580;width:389;height:2" coordorigin="3469,3580" coordsize="389,0" path="m3469,3580l3858,3580e" filled="false" stroked="true" strokeweight=".366283pt" strokecolor="#d9d9d9">
                <v:path arrowok="t"/>
              </v:shape>
            </v:group>
            <v:group style="position:absolute;left:3469;top:2992;width:389;height:2" coordorigin="3469,2992" coordsize="389,2">
              <v:shape style="position:absolute;left:3469;top:2992;width:389;height:2" coordorigin="3469,2992" coordsize="389,0" path="m3469,2992l3858,2992e" filled="false" stroked="true" strokeweight=".366283pt" strokecolor="#d9d9d9">
                <v:path arrowok="t"/>
              </v:shape>
            </v:group>
            <v:group style="position:absolute;left:3469;top:2406;width:389;height:2" coordorigin="3469,2406" coordsize="389,2">
              <v:shape style="position:absolute;left:3469;top:2406;width:389;height:2" coordorigin="3469,2406" coordsize="389,0" path="m3469,2406l3858,2406e" filled="false" stroked="true" strokeweight=".366283pt" strokecolor="#d9d9d9">
                <v:path arrowok="t"/>
              </v:shape>
            </v:group>
            <v:group style="position:absolute;left:3469;top:1819;width:389;height:2" coordorigin="3469,1819" coordsize="389,2">
              <v:shape style="position:absolute;left:3469;top:1819;width:389;height:2" coordorigin="3469,1819" coordsize="389,0" path="m3469,1819l3858,1819e" filled="false" stroked="true" strokeweight=".366283pt" strokecolor="#d9d9d9">
                <v:path arrowok="t"/>
              </v:shape>
            </v:group>
            <v:group style="position:absolute;left:3858;top:1309;width:389;height:2857" coordorigin="3858,1309" coordsize="389,2857">
              <v:shape style="position:absolute;left:3858;top:1309;width:389;height:2857" coordorigin="3858,1309" coordsize="389,2857" path="m4247,4166l3858,4166,3858,1309,4247,1309,4247,4166xe" filled="true" fillcolor="#c00000" stroked="false">
                <v:path arrowok="t"/>
                <v:fill type="solid"/>
              </v:shape>
            </v:group>
            <v:group style="position:absolute;left:2691;top:3580;width:389;height:2" coordorigin="2691,3580" coordsize="389,2">
              <v:shape style="position:absolute;left:2691;top:3580;width:389;height:2" coordorigin="2691,3580" coordsize="389,0" path="m2691,3580l3080,3580e" filled="false" stroked="true" strokeweight=".366283pt" strokecolor="#d9d9d9">
                <v:path arrowok="t"/>
              </v:shape>
            </v:group>
            <v:group style="position:absolute;left:2691;top:2992;width:389;height:2" coordorigin="2691,2992" coordsize="389,2">
              <v:shape style="position:absolute;left:2691;top:2992;width:389;height:2" coordorigin="2691,2992" coordsize="389,0" path="m2691,2992l3080,2992e" filled="false" stroked="true" strokeweight=".366283pt" strokecolor="#d9d9d9">
                <v:path arrowok="t"/>
              </v:shape>
            </v:group>
            <v:group style="position:absolute;left:2691;top:2406;width:389;height:2" coordorigin="2691,2406" coordsize="389,2">
              <v:shape style="position:absolute;left:2691;top:2406;width:389;height:2" coordorigin="2691,2406" coordsize="389,0" path="m2691,2406l3080,2406e" filled="false" stroked="true" strokeweight=".366283pt" strokecolor="#d9d9d9">
                <v:path arrowok="t"/>
              </v:shape>
            </v:group>
            <v:group style="position:absolute;left:2107;top:1819;width:973;height:2" coordorigin="2107,1819" coordsize="973,2">
              <v:shape style="position:absolute;left:2107;top:1819;width:973;height:2" coordorigin="2107,1819" coordsize="973,0" path="m2107,1819l3080,1819e" filled="false" stroked="true" strokeweight=".366283pt" strokecolor="#d9d9d9">
                <v:path arrowok="t"/>
              </v:shape>
            </v:group>
            <v:group style="position:absolute;left:3080;top:1569;width:389;height:2597" coordorigin="3080,1569" coordsize="389,2597">
              <v:shape style="position:absolute;left:3080;top:1569;width:389;height:2597" coordorigin="3080,1569" coordsize="389,2597" path="m3469,4166l3080,4166,3080,1569,3469,1569,3469,4166xe" filled="true" fillcolor="#c00000" stroked="false">
                <v:path arrowok="t"/>
                <v:fill type="solid"/>
              </v:shape>
            </v:group>
            <v:group style="position:absolute;left:2107;top:3580;width:195;height:2" coordorigin="2107,3580" coordsize="195,2">
              <v:shape style="position:absolute;left:2107;top:3580;width:195;height:2" coordorigin="2107,3580" coordsize="195,0" path="m2107,3580l2302,3580e" filled="false" stroked="true" strokeweight=".366283pt" strokecolor="#d9d9d9">
                <v:path arrowok="t"/>
              </v:shape>
            </v:group>
            <v:group style="position:absolute;left:2107;top:2992;width:195;height:2" coordorigin="2107,2992" coordsize="195,2">
              <v:shape style="position:absolute;left:2107;top:2992;width:195;height:2" coordorigin="2107,2992" coordsize="195,0" path="m2107,2992l2302,2992e" filled="false" stroked="true" strokeweight=".366283pt" strokecolor="#d9d9d9">
                <v:path arrowok="t"/>
              </v:shape>
            </v:group>
            <v:group style="position:absolute;left:2107;top:2406;width:195;height:2" coordorigin="2107,2406" coordsize="195,2">
              <v:shape style="position:absolute;left:2107;top:2406;width:195;height:2" coordorigin="2107,2406" coordsize="195,0" path="m2107,2406l2302,2406e" filled="false" stroked="true" strokeweight=".366283pt" strokecolor="#d9d9d9">
                <v:path arrowok="t"/>
              </v:shape>
            </v:group>
            <v:group style="position:absolute;left:2302;top:1801;width:389;height:2365" coordorigin="2302,1801" coordsize="389,2365">
              <v:shape style="position:absolute;left:2302;top:1801;width:389;height:2365" coordorigin="2302,1801" coordsize="389,2365" path="m2691,4166l2302,4166,2302,1801,2691,1801,2691,4166xe" filled="true" fillcolor="#c00000" stroked="false">
                <v:path arrowok="t"/>
                <v:fill type="solid"/>
              </v:shape>
            </v:group>
            <v:group style="position:absolute;left:2107;top:4166;width:8557;height:2" coordorigin="2107,4166" coordsize="8557,2">
              <v:shape style="position:absolute;left:2107;top:4166;width:8557;height:2" coordorigin="2107,4166" coordsize="8557,0" path="m2107,4166l10664,4166e" filled="false" stroked="true" strokeweight=".366283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w w:val="135"/>
          <w:sz w:val="9"/>
        </w:rPr>
        <w:t>$650.00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$600.00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$550.00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$500.00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$450.00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$400.00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$350.00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$300.00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1143" w:val="left" w:leader="none"/>
          <w:tab w:pos="1921" w:val="left" w:leader="none"/>
          <w:tab w:pos="2699" w:val="left" w:leader="none"/>
          <w:tab w:pos="3477" w:val="left" w:leader="none"/>
          <w:tab w:pos="4255" w:val="left" w:leader="none"/>
          <w:tab w:pos="5033" w:val="left" w:leader="none"/>
          <w:tab w:pos="5811" w:val="left" w:leader="none"/>
          <w:tab w:pos="6589" w:val="left" w:leader="none"/>
          <w:tab w:pos="7367" w:val="left" w:leader="none"/>
          <w:tab w:pos="8145" w:val="left" w:leader="none"/>
        </w:tabs>
        <w:spacing w:before="58"/>
        <w:ind w:left="365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35"/>
          <w:sz w:val="9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965" w:space="40"/>
            <w:col w:w="10235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0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1265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Little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z w:val="20"/>
        </w:rPr>
        <w:t> Little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z w:val="20"/>
        </w:rPr>
        <w:t> MSA =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z w:val="20"/>
        </w:rPr>
        <w:t> Grant, Lonoke,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z w:val="20"/>
        </w:rPr>
        <w:t> Pulaski, &amp; Saline 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91"/>
        <w:gridCol w:w="1022"/>
        <w:gridCol w:w="128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1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353,256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351,543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6"/>
                    <w:gridCol w:w="955"/>
                    <w:gridCol w:w="1054"/>
                    <w:gridCol w:w="1069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Jun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4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3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98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98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324.9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34.6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24.6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328.4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320.5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370,000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769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Labor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Force</w:t>
      </w:r>
      <w:r>
        <w:rPr>
          <w:rFonts w:ascii="Segoe UI"/>
          <w:sz w:val="20"/>
        </w:rPr>
      </w:r>
    </w:p>
    <w:p>
      <w:pPr>
        <w:spacing w:line="253" w:lineRule="exact" w:before="0"/>
        <w:ind w:left="769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  <w:r>
        <w:rPr/>
        <w:br w:type="column"/>
      </w:r>
      <w:r>
        <w:rPr>
          <w:rFonts w:ascii="Segoe UI"/>
          <w:sz w:val="8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7"/>
        <w:rPr>
          <w:rFonts w:ascii="Segoe UI" w:hAnsi="Segoe UI" w:cs="Segoe UI" w:eastAsia="Segoe UI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40,000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18"/>
          <w:sz w:val="9"/>
        </w:rPr>
      </w:r>
      <w:r>
        <w:rPr>
          <w:rFonts w:ascii="Calibri"/>
          <w:color w:val="585858"/>
          <w:w w:val="118"/>
          <w:sz w:val="9"/>
          <w:u w:val="single" w:color="D9D9D9"/>
        </w:rPr>
        <w:t> </w:t>
      </w:r>
      <w:r>
        <w:rPr>
          <w:rFonts w:ascii="Calibri"/>
          <w:color w:val="585858"/>
          <w:w w:val="118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651" w:right="1878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Leisure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Hospitality</w:t>
      </w:r>
      <w:r>
        <w:rPr>
          <w:rFonts w:ascii="Segoe UI"/>
          <w:sz w:val="20"/>
        </w:rPr>
      </w:r>
    </w:p>
    <w:p>
      <w:pPr>
        <w:spacing w:line="253" w:lineRule="exact" w:before="0"/>
        <w:ind w:left="651" w:right="1878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4" w:equalWidth="0">
            <w:col w:w="1177" w:space="300"/>
            <w:col w:w="2929" w:space="1193"/>
            <w:col w:w="1190" w:space="40"/>
            <w:col w:w="5411"/>
          </w:cols>
        </w:sectPr>
      </w:pPr>
    </w:p>
    <w:p>
      <w:pPr>
        <w:spacing w:line="240" w:lineRule="auto" w:before="3"/>
        <w:rPr>
          <w:rFonts w:ascii="Segoe UI" w:hAnsi="Segoe UI" w:cs="Segoe UI" w:eastAsia="Segoe UI"/>
          <w:sz w:val="17"/>
          <w:szCs w:val="17"/>
        </w:rPr>
      </w:pPr>
    </w:p>
    <w:p>
      <w:pPr>
        <w:spacing w:line="240" w:lineRule="auto" w:before="5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7.690826pt;margin-top:-3.866219pt;width:234.95pt;height:84pt;mso-position-horizontal-relative:page;mso-position-vertical-relative:paragraph;z-index:1960" coordorigin="1154,-77" coordsize="4699,1680">
            <v:group style="position:absolute;left:1156;top:1287;width:4694;height:2" coordorigin="1156,1287" coordsize="4694,2">
              <v:shape style="position:absolute;left:1156;top:1287;width:4694;height:2" coordorigin="1156,1287" coordsize="4694,0" path="m1156,1287l5849,1287e" filled="false" stroked="true" strokeweight=".24227pt" strokecolor="#d9d9d9">
                <v:path arrowok="t"/>
              </v:shape>
            </v:group>
            <v:group style="position:absolute;left:1156;top:876;width:4694;height:2" coordorigin="1156,876" coordsize="4694,2">
              <v:shape style="position:absolute;left:1156;top:876;width:4694;height:2" coordorigin="1156,876" coordsize="4694,0" path="m1156,876l5849,876e" filled="false" stroked="true" strokeweight=".24227pt" strokecolor="#d9d9d9">
                <v:path arrowok="t"/>
              </v:shape>
            </v:group>
            <v:group style="position:absolute;left:1156;top:464;width:4694;height:2" coordorigin="1156,464" coordsize="4694,2">
              <v:shape style="position:absolute;left:1156;top:464;width:4694;height:2" coordorigin="1156,464" coordsize="4694,0" path="m1156,464l5849,464e" filled="false" stroked="true" strokeweight=".24227pt" strokecolor="#d9d9d9">
                <v:path arrowok="t"/>
              </v:shape>
            </v:group>
            <v:group style="position:absolute;left:1352;top:201;width:4302;height:1390" coordorigin="1352,201" coordsize="4302,1390">
              <v:shape style="position:absolute;left:1352;top:201;width:4302;height:1390" coordorigin="1352,201" coordsize="4302,1390" path="m1352,1590l1743,1283,2134,1234,2525,1119,2916,1017,3308,636,3698,201,4089,666,4481,801,4872,864,5263,976,5654,1135e" filled="false" stroked="true" strokeweight="1.185896pt" strokecolor="#000000">
                <v:path arrowok="t"/>
                <v:stroke dashstyle="longDash"/>
              </v:shape>
            </v:group>
            <v:group style="position:absolute;left:1352;top:154;width:4303;height:1294" coordorigin="1352,154" coordsize="4303,1294">
              <v:shape style="position:absolute;left:1352;top:154;width:4303;height:1294" coordorigin="1352,154" coordsize="4303,1294" path="m1352,1448l1410,1395,1469,1338,1489,1319,1508,1300,1567,1244,1626,1192,1684,1147,1743,1110,1802,1085,1860,1067,1938,1054,2017,1046,2036,1045,2056,1043,2134,1033,2154,1030,2174,1027,2233,1018,2293,1009,2352,1000,2431,991,2511,983,2554,981,2575,981,2637,986,2678,990,2699,993,2719,994,2739,996,2759,997,2779,997,2798,997,2877,983,2936,957,2994,917,3053,866,3112,807,3170,744,3210,701,3229,679,3249,657,3268,636,3288,615,3307,594,3327,573,3366,523,3405,467,3444,408,3464,378,3483,348,3522,292,3562,241,3620,183,3679,155,3698,154,3718,158,3777,199,3816,245,3855,301,3894,365,3933,431,3953,465,3992,529,4031,588,4070,636,4129,689,4187,732,4246,767,4305,797,4363,820,4422,839,4481,854,4539,861,4559,861,4637,853,4696,842,4715,839,4794,828,4833,827,4852,828,4931,841,4989,858,5048,878,5107,901,5146,916,5165,924,5224,947,5283,967,5302,974,5361,994,5419,1015,5478,1035,5537,1056,5556,1063,5576,1070,5595,1077,5615,1083,5635,1090,5654,1097e" filled="false" stroked="true" strokeweight="1.184068pt" strokecolor="#7e7e7e">
                <v:path arrowok="t"/>
              </v:shape>
            </v:group>
            <v:group style="position:absolute;left:1156;top:53;width:4694;height:2" coordorigin="1156,53" coordsize="4694,2">
              <v:shape style="position:absolute;left:1156;top:53;width:4694;height:2" coordorigin="1156,53" coordsize="4694,0" path="m1156,53l5849,53e" filled="false" stroked="true" strokeweight=".24227pt" strokecolor="#d9d9d9">
                <v:path arrowok="t"/>
              </v:shape>
            </v:group>
            <v:group style="position:absolute;left:1352;top:-65;width:2347;height:1280" coordorigin="1352,-65" coordsize="2347,1280">
              <v:shape style="position:absolute;left:1352;top:-65;width:2347;height:1280" coordorigin="1352,-65" coordsize="2347,1280" path="m1352,1214l1410,1151,1469,1085,1489,1062,1508,1039,1567,973,1626,912,1684,858,1743,817,1802,787,1860,767,1938,753,2017,747,2095,746,2114,746,2193,750,2251,763,2310,779,2330,785,2388,800,2466,809,2486,809,2564,793,2623,769,2682,738,2740,701,2799,660,2858,617,2897,587,2916,572,2975,524,3034,471,3092,414,3131,376,3151,356,3210,299,3268,245,3327,196,3392,147,3460,98,3527,51,3590,8,3628,-17,3645,-29,3661,-39,3675,-49,3688,-58,3698,-65e" filled="false" stroked="true" strokeweight="1.207144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365,000</w:t>
      </w:r>
      <w:r>
        <w:rPr>
          <w:rFonts w:ascii="Calibri"/>
          <w:sz w:val="8"/>
        </w:rPr>
      </w:r>
    </w:p>
    <w:p>
      <w:pPr>
        <w:spacing w:line="240" w:lineRule="auto" w:before="4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96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338.144562pt;margin-top:-3.768942pt;width:233.85pt;height:128.85pt;mso-position-horizontal-relative:page;mso-position-vertical-relative:paragraph;z-index:1984" coordorigin="6763,-75" coordsize="4677,2577">
            <v:group style="position:absolute;left:11381;top:1889;width:56;height:2" coordorigin="11381,1889" coordsize="56,2">
              <v:shape style="position:absolute;left:11381;top:1889;width:56;height:2" coordorigin="11381,1889" coordsize="56,0" path="m11381,1889l11437,1889e" filled="false" stroked="true" strokeweight=".24227pt" strokecolor="#d9d9d9">
                <v:path arrowok="t"/>
              </v:shape>
            </v:group>
            <v:group style="position:absolute;left:11159;top:1889;width:112;height:2" coordorigin="11159,1889" coordsize="112,2">
              <v:shape style="position:absolute;left:11159;top:1889;width:112;height:2" coordorigin="11159,1889" coordsize="112,0" path="m11159,1889l11271,1889e" filled="false" stroked="true" strokeweight=".24227pt" strokecolor="#d9d9d9">
                <v:path arrowok="t"/>
              </v:shape>
            </v:group>
            <v:group style="position:absolute;left:11381;top:1279;width:56;height:2" coordorigin="11381,1279" coordsize="56,2">
              <v:shape style="position:absolute;left:11381;top:1279;width:56;height:2" coordorigin="11381,1279" coordsize="56,0" path="m11381,1279l11437,1279e" filled="false" stroked="true" strokeweight=".24227pt" strokecolor="#d9d9d9">
                <v:path arrowok="t"/>
              </v:shape>
            </v:group>
            <v:group style="position:absolute;left:11159;top:1279;width:112;height:2" coordorigin="11159,1279" coordsize="112,2">
              <v:shape style="position:absolute;left:11159;top:1279;width:112;height:2" coordorigin="11159,1279" coordsize="112,0" path="m11159,1279l11271,1279e" filled="false" stroked="true" strokeweight=".24227pt" strokecolor="#d9d9d9">
                <v:path arrowok="t"/>
              </v:shape>
            </v:group>
            <v:group style="position:absolute;left:11381;top:668;width:56;height:2" coordorigin="11381,668" coordsize="56,2">
              <v:shape style="position:absolute;left:11381;top:668;width:56;height:2" coordorigin="11381,668" coordsize="56,0" path="m11381,668l11437,668e" filled="false" stroked="true" strokeweight=".24227pt" strokecolor="#d9d9d9">
                <v:path arrowok="t"/>
              </v:shape>
            </v:group>
            <v:group style="position:absolute;left:11159;top:668;width:112;height:2" coordorigin="11159,668" coordsize="112,2">
              <v:shape style="position:absolute;left:11159;top:668;width:112;height:2" coordorigin="11159,668" coordsize="112,0" path="m11159,668l11271,668e" filled="false" stroked="true" strokeweight=".24227pt" strokecolor="#d9d9d9">
                <v:path arrowok="t"/>
              </v:shape>
            </v:group>
            <v:group style="position:absolute;left:11381;top:59;width:56;height:2" coordorigin="11381,59" coordsize="56,2">
              <v:shape style="position:absolute;left:11381;top:59;width:56;height:2" coordorigin="11381,59" coordsize="56,0" path="m11381,59l11437,59e" filled="false" stroked="true" strokeweight=".24227pt" strokecolor="#d9d9d9">
                <v:path arrowok="t"/>
              </v:shape>
            </v:group>
            <v:group style="position:absolute;left:6765;top:59;width:4506;height:2" coordorigin="6765,59" coordsize="4506,2">
              <v:shape style="position:absolute;left:6765;top:59;width:4506;height:2" coordorigin="6765,59" coordsize="4506,0" path="m6765,59l11271,59e" filled="false" stroked="true" strokeweight=".24227pt" strokecolor="#d9d9d9">
                <v:path arrowok="t"/>
              </v:shape>
            </v:group>
            <v:group style="position:absolute;left:11271;top:-75;width:111;height:2574" coordorigin="11271,-75" coordsize="111,2574">
              <v:shape style="position:absolute;left:11271;top:-75;width:111;height:2574" coordorigin="11271,-75" coordsize="111,2574" path="m11381,2498l11271,2498,11271,-75,11381,-75,11381,2498xe" filled="true" fillcolor="#c00000" stroked="false">
                <v:path arrowok="t"/>
                <v:fill type="solid"/>
              </v:shape>
            </v:group>
            <v:group style="position:absolute;left:10937;top:1889;width:111;height:2" coordorigin="10937,1889" coordsize="111,2">
              <v:shape style="position:absolute;left:10937;top:1889;width:111;height:2" coordorigin="10937,1889" coordsize="111,0" path="m10937,1889l11047,1889e" filled="false" stroked="true" strokeweight=".24227pt" strokecolor="#d9d9d9">
                <v:path arrowok="t"/>
              </v:shape>
            </v:group>
            <v:group style="position:absolute;left:10937;top:1279;width:111;height:2" coordorigin="10937,1279" coordsize="111,2">
              <v:shape style="position:absolute;left:10937;top:1279;width:111;height:2" coordorigin="10937,1279" coordsize="111,0" path="m10937,1279l11047,1279e" filled="false" stroked="true" strokeweight=".24227pt" strokecolor="#d9d9d9">
                <v:path arrowok="t"/>
              </v:shape>
            </v:group>
            <v:group style="position:absolute;left:10937;top:668;width:111;height:2" coordorigin="10937,668" coordsize="111,2">
              <v:shape style="position:absolute;left:10937;top:668;width:111;height:2" coordorigin="10937,668" coordsize="111,0" path="m10937,668l11047,668e" filled="false" stroked="true" strokeweight=".24227pt" strokecolor="#d9d9d9">
                <v:path arrowok="t"/>
              </v:shape>
            </v:group>
            <v:group style="position:absolute;left:11047;top:59;width:112;height:2440" coordorigin="11047,59" coordsize="112,2440">
              <v:shape style="position:absolute;left:11047;top:59;width:112;height:2440" coordorigin="11047,59" coordsize="112,2440" path="m11159,2498l11047,2498,11047,59,11159,59,11159,2498xe" filled="true" fillcolor="#c00000" stroked="false">
                <v:path arrowok="t"/>
                <v:fill type="solid"/>
              </v:shape>
            </v:group>
            <v:group style="position:absolute;left:10714;top:1889;width:112;height:2" coordorigin="10714,1889" coordsize="112,2">
              <v:shape style="position:absolute;left:10714;top:1889;width:112;height:2" coordorigin="10714,1889" coordsize="112,0" path="m10714,1889l10825,1889e" filled="false" stroked="true" strokeweight=".24227pt" strokecolor="#d9d9d9">
                <v:path arrowok="t"/>
              </v:shape>
            </v:group>
            <v:group style="position:absolute;left:10714;top:1279;width:112;height:2" coordorigin="10714,1279" coordsize="112,2">
              <v:shape style="position:absolute;left:10714;top:1279;width:112;height:2" coordorigin="10714,1279" coordsize="112,0" path="m10714,1279l10825,1279e" filled="false" stroked="true" strokeweight=".24227pt" strokecolor="#d9d9d9">
                <v:path arrowok="t"/>
              </v:shape>
            </v:group>
            <v:group style="position:absolute;left:10714;top:668;width:112;height:2" coordorigin="10714,668" coordsize="112,2">
              <v:shape style="position:absolute;left:10714;top:668;width:112;height:2" coordorigin="10714,668" coordsize="112,0" path="m10714,668l10825,668e" filled="false" stroked="true" strokeweight=".24227pt" strokecolor="#d9d9d9">
                <v:path arrowok="t"/>
              </v:shape>
            </v:group>
            <v:group style="position:absolute;left:10825;top:83;width:112;height:2416" coordorigin="10825,83" coordsize="112,2416">
              <v:shape style="position:absolute;left:10825;top:83;width:112;height:2416" coordorigin="10825,83" coordsize="112,2416" path="m10937,2498l10825,2498,10825,83,10937,83,10937,2498xe" filled="true" fillcolor="#c00000" stroked="false">
                <v:path arrowok="t"/>
                <v:fill type="solid"/>
              </v:shape>
            </v:group>
            <v:group style="position:absolute;left:10492;top:1889;width:112;height:2" coordorigin="10492,1889" coordsize="112,2">
              <v:shape style="position:absolute;left:10492;top:1889;width:112;height:2" coordorigin="10492,1889" coordsize="112,0" path="m10492,1889l10603,1889e" filled="false" stroked="true" strokeweight=".24227pt" strokecolor="#d9d9d9">
                <v:path arrowok="t"/>
              </v:shape>
            </v:group>
            <v:group style="position:absolute;left:10492;top:1279;width:112;height:2" coordorigin="10492,1279" coordsize="112,2">
              <v:shape style="position:absolute;left:10492;top:1279;width:112;height:2" coordorigin="10492,1279" coordsize="112,0" path="m10492,1279l10603,1279e" filled="false" stroked="true" strokeweight=".24227pt" strokecolor="#d9d9d9">
                <v:path arrowok="t"/>
              </v:shape>
            </v:group>
            <v:group style="position:absolute;left:10492;top:668;width:112;height:2" coordorigin="10492,668" coordsize="112,2">
              <v:shape style="position:absolute;left:10492;top:668;width:112;height:2" coordorigin="10492,668" coordsize="112,0" path="m10492,668l10603,668e" filled="false" stroked="true" strokeweight=".24227pt" strokecolor="#d9d9d9">
                <v:path arrowok="t"/>
              </v:shape>
            </v:group>
            <v:group style="position:absolute;left:10603;top:144;width:111;height:2355" coordorigin="10603,144" coordsize="111,2355">
              <v:shape style="position:absolute;left:10603;top:144;width:111;height:2355" coordorigin="10603,144" coordsize="111,2355" path="m10714,2498l10603,2498,10603,144,10714,144,10714,2498xe" filled="true" fillcolor="#c00000" stroked="false">
                <v:path arrowok="t"/>
                <v:fill type="solid"/>
              </v:shape>
            </v:group>
            <v:group style="position:absolute;left:10269;top:1889;width:111;height:2" coordorigin="10269,1889" coordsize="111,2">
              <v:shape style="position:absolute;left:10269;top:1889;width:111;height:2" coordorigin="10269,1889" coordsize="111,0" path="m10269,1889l10380,1889e" filled="false" stroked="true" strokeweight=".24227pt" strokecolor="#d9d9d9">
                <v:path arrowok="t"/>
              </v:shape>
            </v:group>
            <v:group style="position:absolute;left:10269;top:1279;width:111;height:2" coordorigin="10269,1279" coordsize="111,2">
              <v:shape style="position:absolute;left:10269;top:1279;width:111;height:2" coordorigin="10269,1279" coordsize="111,0" path="m10269,1279l10380,1279e" filled="false" stroked="true" strokeweight=".24227pt" strokecolor="#d9d9d9">
                <v:path arrowok="t"/>
              </v:shape>
            </v:group>
            <v:group style="position:absolute;left:10269;top:668;width:111;height:2" coordorigin="10269,668" coordsize="111,2">
              <v:shape style="position:absolute;left:10269;top:668;width:111;height:2" coordorigin="10269,668" coordsize="111,0" path="m10269,668l10380,668e" filled="false" stroked="true" strokeweight=".24227pt" strokecolor="#d9d9d9">
                <v:path arrowok="t"/>
              </v:shape>
            </v:group>
            <v:group style="position:absolute;left:10380;top:242;width:112;height:2257" coordorigin="10380,242" coordsize="112,2257">
              <v:shape style="position:absolute;left:10380;top:242;width:112;height:2257" coordorigin="10380,242" coordsize="112,2257" path="m10492,2498l10380,2498,10380,242,10492,242,10492,2498xe" filled="true" fillcolor="#c00000" stroked="false">
                <v:path arrowok="t"/>
                <v:fill type="solid"/>
              </v:shape>
            </v:group>
            <v:group style="position:absolute;left:10046;top:1889;width:112;height:2" coordorigin="10046,1889" coordsize="112,2">
              <v:shape style="position:absolute;left:10046;top:1889;width:112;height:2" coordorigin="10046,1889" coordsize="112,0" path="m10046,1889l10158,1889e" filled="false" stroked="true" strokeweight=".24227pt" strokecolor="#d9d9d9">
                <v:path arrowok="t"/>
              </v:shape>
            </v:group>
            <v:group style="position:absolute;left:10046;top:1279;width:112;height:2" coordorigin="10046,1279" coordsize="112,2">
              <v:shape style="position:absolute;left:10046;top:1279;width:112;height:2" coordorigin="10046,1279" coordsize="112,0" path="m10046,1279l10158,1279e" filled="false" stroked="true" strokeweight=".24227pt" strokecolor="#d9d9d9">
                <v:path arrowok="t"/>
              </v:shape>
            </v:group>
            <v:group style="position:absolute;left:10046;top:668;width:112;height:2" coordorigin="10046,668" coordsize="112,2">
              <v:shape style="position:absolute;left:10046;top:668;width:112;height:2" coordorigin="10046,668" coordsize="112,0" path="m10046,668l10158,668e" filled="false" stroked="true" strokeweight=".24227pt" strokecolor="#d9d9d9">
                <v:path arrowok="t"/>
              </v:shape>
            </v:group>
            <v:group style="position:absolute;left:10158;top:352;width:112;height:2147" coordorigin="10158,352" coordsize="112,2147">
              <v:shape style="position:absolute;left:10158;top:352;width:112;height:2147" coordorigin="10158,352" coordsize="112,2147" path="m10269,2498l10158,2498,10158,352,10269,352,10269,2498xe" filled="true" fillcolor="#c00000" stroked="false">
                <v:path arrowok="t"/>
                <v:fill type="solid"/>
              </v:shape>
            </v:group>
            <v:group style="position:absolute;left:9824;top:1889;width:112;height:2" coordorigin="9824,1889" coordsize="112,2">
              <v:shape style="position:absolute;left:9824;top:1889;width:112;height:2" coordorigin="9824,1889" coordsize="112,0" path="m9824,1889l9936,1889e" filled="false" stroked="true" strokeweight=".24227pt" strokecolor="#d9d9d9">
                <v:path arrowok="t"/>
              </v:shape>
            </v:group>
            <v:group style="position:absolute;left:9824;top:1279;width:112;height:2" coordorigin="9824,1279" coordsize="112,2">
              <v:shape style="position:absolute;left:9824;top:1279;width:112;height:2" coordorigin="9824,1279" coordsize="112,0" path="m9824,1279l9936,1279e" filled="false" stroked="true" strokeweight=".24227pt" strokecolor="#d9d9d9">
                <v:path arrowok="t"/>
              </v:shape>
            </v:group>
            <v:group style="position:absolute;left:9824;top:668;width:112;height:2" coordorigin="9824,668" coordsize="112,2">
              <v:shape style="position:absolute;left:9824;top:668;width:112;height:2" coordorigin="9824,668" coordsize="112,0" path="m9824,668l9936,668e" filled="false" stroked="true" strokeweight=".24227pt" strokecolor="#d9d9d9">
                <v:path arrowok="t"/>
              </v:shape>
            </v:group>
            <v:group style="position:absolute;left:9936;top:412;width:111;height:2086" coordorigin="9936,412" coordsize="111,2086">
              <v:shape style="position:absolute;left:9936;top:412;width:111;height:2086" coordorigin="9936,412" coordsize="111,2086" path="m10046,2498l9936,2498,9936,412,10046,412,10046,2498xe" filled="true" fillcolor="#c00000" stroked="false">
                <v:path arrowok="t"/>
                <v:fill type="solid"/>
              </v:shape>
            </v:group>
            <v:group style="position:absolute;left:9602;top:1889;width:111;height:2" coordorigin="9602,1889" coordsize="111,2">
              <v:shape style="position:absolute;left:9602;top:1889;width:111;height:2" coordorigin="9602,1889" coordsize="111,0" path="m9602,1889l9713,1889e" filled="false" stroked="true" strokeweight=".24227pt" strokecolor="#d9d9d9">
                <v:path arrowok="t"/>
              </v:shape>
            </v:group>
            <v:group style="position:absolute;left:9602;top:1279;width:111;height:2" coordorigin="9602,1279" coordsize="111,2">
              <v:shape style="position:absolute;left:9602;top:1279;width:111;height:2" coordorigin="9602,1279" coordsize="111,0" path="m9602,1279l9713,1279e" filled="false" stroked="true" strokeweight=".24227pt" strokecolor="#d9d9d9">
                <v:path arrowok="t"/>
              </v:shape>
            </v:group>
            <v:group style="position:absolute;left:9602;top:668;width:111;height:2" coordorigin="9602,668" coordsize="111,2">
              <v:shape style="position:absolute;left:9602;top:668;width:111;height:2" coordorigin="9602,668" coordsize="111,0" path="m9602,668l9713,668e" filled="false" stroked="true" strokeweight=".24227pt" strokecolor="#d9d9d9">
                <v:path arrowok="t"/>
              </v:shape>
            </v:group>
            <v:group style="position:absolute;left:9713;top:546;width:112;height:1952" coordorigin="9713,546" coordsize="112,1952">
              <v:shape style="position:absolute;left:9713;top:546;width:112;height:1952" coordorigin="9713,546" coordsize="112,1952" path="m9824,2498l9713,2498,9713,546,9824,546,9824,2498xe" filled="true" fillcolor="#c00000" stroked="false">
                <v:path arrowok="t"/>
                <v:fill type="solid"/>
              </v:shape>
            </v:group>
            <v:group style="position:absolute;left:9379;top:1889;width:112;height:2" coordorigin="9379,1889" coordsize="112,2">
              <v:shape style="position:absolute;left:9379;top:1889;width:112;height:2" coordorigin="9379,1889" coordsize="112,0" path="m9379,1889l9491,1889e" filled="false" stroked="true" strokeweight=".24227pt" strokecolor="#d9d9d9">
                <v:path arrowok="t"/>
              </v:shape>
            </v:group>
            <v:group style="position:absolute;left:9379;top:1279;width:112;height:2" coordorigin="9379,1279" coordsize="112,2">
              <v:shape style="position:absolute;left:9379;top:1279;width:112;height:2" coordorigin="9379,1279" coordsize="112,0" path="m9379,1279l9491,1279e" filled="false" stroked="true" strokeweight=".24227pt" strokecolor="#d9d9d9">
                <v:path arrowok="t"/>
              </v:shape>
            </v:group>
            <v:group style="position:absolute;left:9379;top:668;width:112;height:2" coordorigin="9379,668" coordsize="112,2">
              <v:shape style="position:absolute;left:9379;top:668;width:112;height:2" coordorigin="9379,668" coordsize="112,0" path="m9379,668l9491,668e" filled="false" stroked="true" strokeweight=".24227pt" strokecolor="#d9d9d9">
                <v:path arrowok="t"/>
              </v:shape>
            </v:group>
            <v:group style="position:absolute;left:9491;top:620;width:112;height:1879" coordorigin="9491,620" coordsize="112,1879">
              <v:shape style="position:absolute;left:9491;top:620;width:112;height:1879" coordorigin="9491,620" coordsize="112,1879" path="m9602,2498l9491,2498,9491,620,9602,620,9602,2498xe" filled="true" fillcolor="#c00000" stroked="false">
                <v:path arrowok="t"/>
                <v:fill type="solid"/>
              </v:shape>
            </v:group>
            <v:group style="position:absolute;left:9157;top:1889;width:112;height:2" coordorigin="9157,1889" coordsize="112,2">
              <v:shape style="position:absolute;left:9157;top:1889;width:112;height:2" coordorigin="9157,1889" coordsize="112,0" path="m9157,1889l9268,1889e" filled="false" stroked="true" strokeweight=".24227pt" strokecolor="#d9d9d9">
                <v:path arrowok="t"/>
              </v:shape>
            </v:group>
            <v:group style="position:absolute;left:9157;top:1279;width:112;height:2" coordorigin="9157,1279" coordsize="112,2">
              <v:shape style="position:absolute;left:9157;top:1279;width:112;height:2" coordorigin="9157,1279" coordsize="112,0" path="m9157,1279l9268,1279e" filled="false" stroked="true" strokeweight=".24227pt" strokecolor="#d9d9d9">
                <v:path arrowok="t"/>
              </v:shape>
            </v:group>
            <v:group style="position:absolute;left:6765;top:668;width:2504;height:2" coordorigin="6765,668" coordsize="2504,2">
              <v:shape style="position:absolute;left:6765;top:668;width:2504;height:2" coordorigin="6765,668" coordsize="2504,0" path="m6765,668l9268,668e" filled="false" stroked="true" strokeweight=".24227pt" strokecolor="#d9d9d9">
                <v:path arrowok="t"/>
              </v:shape>
            </v:group>
            <v:group style="position:absolute;left:9268;top:620;width:111;height:1879" coordorigin="9268,620" coordsize="111,1879">
              <v:shape style="position:absolute;left:9268;top:620;width:111;height:1879" coordorigin="9268,620" coordsize="111,1879" path="m9379,2498l9268,2498,9268,620,9379,620,9379,2498xe" filled="true" fillcolor="#c00000" stroked="false">
                <v:path arrowok="t"/>
                <v:fill type="solid"/>
              </v:shape>
            </v:group>
            <v:group style="position:absolute;left:8935;top:1889;width:111;height:2" coordorigin="8935,1889" coordsize="111,2">
              <v:shape style="position:absolute;left:8935;top:1889;width:111;height:2" coordorigin="8935,1889" coordsize="111,0" path="m8935,1889l9045,1889e" filled="false" stroked="true" strokeweight=".24227pt" strokecolor="#d9d9d9">
                <v:path arrowok="t"/>
              </v:shape>
            </v:group>
            <v:group style="position:absolute;left:8935;top:1279;width:111;height:2" coordorigin="8935,1279" coordsize="111,2">
              <v:shape style="position:absolute;left:8935;top:1279;width:111;height:2" coordorigin="8935,1279" coordsize="111,0" path="m8935,1279l9045,1279e" filled="false" stroked="true" strokeweight=".24227pt" strokecolor="#d9d9d9">
                <v:path arrowok="t"/>
              </v:shape>
            </v:group>
            <v:group style="position:absolute;left:9045;top:656;width:112;height:1843" coordorigin="9045,656" coordsize="112,1843">
              <v:shape style="position:absolute;left:9045;top:656;width:112;height:1843" coordorigin="9045,656" coordsize="112,1843" path="m9157,2498l9045,2498,9045,656,9157,656,9157,2498xe" filled="true" fillcolor="#c00000" stroked="false">
                <v:path arrowok="t"/>
                <v:fill type="solid"/>
              </v:shape>
            </v:group>
            <v:group style="position:absolute;left:8712;top:1889;width:112;height:2" coordorigin="8712,1889" coordsize="112,2">
              <v:shape style="position:absolute;left:8712;top:1889;width:112;height:2" coordorigin="8712,1889" coordsize="112,0" path="m8712,1889l8823,1889e" filled="false" stroked="true" strokeweight=".24227pt" strokecolor="#d9d9d9">
                <v:path arrowok="t"/>
              </v:shape>
            </v:group>
            <v:group style="position:absolute;left:8712;top:1279;width:112;height:2" coordorigin="8712,1279" coordsize="112,2">
              <v:shape style="position:absolute;left:8712;top:1279;width:112;height:2" coordorigin="8712,1279" coordsize="112,0" path="m8712,1279l8823,1279e" filled="false" stroked="true" strokeweight=".24227pt" strokecolor="#d9d9d9">
                <v:path arrowok="t"/>
              </v:shape>
            </v:group>
            <v:group style="position:absolute;left:8823;top:693;width:112;height:1805" coordorigin="8823,693" coordsize="112,1805">
              <v:shape style="position:absolute;left:8823;top:693;width:112;height:1805" coordorigin="8823,693" coordsize="112,1805" path="m8935,2498l8823,2498,8823,693,8935,693,8935,2498xe" filled="true" fillcolor="#c00000" stroked="false">
                <v:path arrowok="t"/>
                <v:fill type="solid"/>
              </v:shape>
            </v:group>
            <v:group style="position:absolute;left:8489;top:1889;width:112;height:2" coordorigin="8489,1889" coordsize="112,2">
              <v:shape style="position:absolute;left:8489;top:1889;width:112;height:2" coordorigin="8489,1889" coordsize="112,0" path="m8489,1889l8601,1889e" filled="false" stroked="true" strokeweight=".24227pt" strokecolor="#d9d9d9">
                <v:path arrowok="t"/>
              </v:shape>
            </v:group>
            <v:group style="position:absolute;left:8489;top:1279;width:112;height:2" coordorigin="8489,1279" coordsize="112,2">
              <v:shape style="position:absolute;left:8489;top:1279;width:112;height:2" coordorigin="8489,1279" coordsize="112,0" path="m8489,1279l8601,1279e" filled="false" stroked="true" strokeweight=".24227pt" strokecolor="#d9d9d9">
                <v:path arrowok="t"/>
              </v:shape>
            </v:group>
            <v:group style="position:absolute;left:8601;top:754;width:111;height:1745" coordorigin="8601,754" coordsize="111,1745">
              <v:shape style="position:absolute;left:8601;top:754;width:111;height:1745" coordorigin="8601,754" coordsize="111,1745" path="m8712,2498l8601,2498,8601,754,8712,754,8712,2498xe" filled="true" fillcolor="#c00000" stroked="false">
                <v:path arrowok="t"/>
                <v:fill type="solid"/>
              </v:shape>
            </v:group>
            <v:group style="position:absolute;left:8267;top:1889;width:111;height:2" coordorigin="8267,1889" coordsize="111,2">
              <v:shape style="position:absolute;left:8267;top:1889;width:111;height:2" coordorigin="8267,1889" coordsize="111,0" path="m8267,1889l8378,1889e" filled="false" stroked="true" strokeweight=".24227pt" strokecolor="#d9d9d9">
                <v:path arrowok="t"/>
              </v:shape>
            </v:group>
            <v:group style="position:absolute;left:8267;top:1279;width:111;height:2" coordorigin="8267,1279" coordsize="111,2">
              <v:shape style="position:absolute;left:8267;top:1279;width:111;height:2" coordorigin="8267,1279" coordsize="111,0" path="m8267,1279l8378,1279e" filled="false" stroked="true" strokeweight=".24227pt" strokecolor="#d9d9d9">
                <v:path arrowok="t"/>
              </v:shape>
            </v:group>
            <v:group style="position:absolute;left:8378;top:900;width:112;height:1599" coordorigin="8378,900" coordsize="112,1599">
              <v:shape style="position:absolute;left:8378;top:900;width:112;height:1599" coordorigin="8378,900" coordsize="112,1599" path="m8489,2498l8378,2498,8378,900,8489,900,8489,2498xe" filled="true" fillcolor="#c00000" stroked="false">
                <v:path arrowok="t"/>
                <v:fill type="solid"/>
              </v:shape>
            </v:group>
            <v:group style="position:absolute;left:8044;top:1889;width:112;height:2" coordorigin="8044,1889" coordsize="112,2">
              <v:shape style="position:absolute;left:8044;top:1889;width:112;height:2" coordorigin="8044,1889" coordsize="112,0" path="m8044,1889l8156,1889e" filled="false" stroked="true" strokeweight=".24227pt" strokecolor="#d9d9d9">
                <v:path arrowok="t"/>
              </v:shape>
            </v:group>
            <v:group style="position:absolute;left:8044;top:1279;width:112;height:2" coordorigin="8044,1279" coordsize="112,2">
              <v:shape style="position:absolute;left:8044;top:1279;width:112;height:2" coordorigin="8044,1279" coordsize="112,0" path="m8044,1279l8156,1279e" filled="false" stroked="true" strokeweight=".24227pt" strokecolor="#d9d9d9">
                <v:path arrowok="t"/>
              </v:shape>
            </v:group>
            <v:group style="position:absolute;left:8156;top:937;width:112;height:1562" coordorigin="8156,937" coordsize="112,1562">
              <v:shape style="position:absolute;left:8156;top:937;width:112;height:1562" coordorigin="8156,937" coordsize="112,1562" path="m8267,2498l8156,2498,8156,937,8267,937,8267,2498xe" filled="true" fillcolor="#c00000" stroked="false">
                <v:path arrowok="t"/>
                <v:fill type="solid"/>
              </v:shape>
            </v:group>
            <v:group style="position:absolute;left:7822;top:1889;width:112;height:2" coordorigin="7822,1889" coordsize="112,2">
              <v:shape style="position:absolute;left:7822;top:1889;width:112;height:2" coordorigin="7822,1889" coordsize="112,0" path="m7822,1889l7934,1889e" filled="false" stroked="true" strokeweight=".24227pt" strokecolor="#d9d9d9">
                <v:path arrowok="t"/>
              </v:shape>
            </v:group>
            <v:group style="position:absolute;left:7822;top:1279;width:112;height:2" coordorigin="7822,1279" coordsize="112,2">
              <v:shape style="position:absolute;left:7822;top:1279;width:112;height:2" coordorigin="7822,1279" coordsize="112,0" path="m7822,1279l7934,1279e" filled="false" stroked="true" strokeweight=".24227pt" strokecolor="#d9d9d9">
                <v:path arrowok="t"/>
              </v:shape>
            </v:group>
            <v:group style="position:absolute;left:7934;top:1096;width:111;height:1403" coordorigin="7934,1096" coordsize="111,1403">
              <v:shape style="position:absolute;left:7934;top:1096;width:111;height:1403" coordorigin="7934,1096" coordsize="111,1403" path="m8044,2498l7934,2498,7934,1096,8044,1096,8044,2498xe" filled="true" fillcolor="#c00000" stroked="false">
                <v:path arrowok="t"/>
                <v:fill type="solid"/>
              </v:shape>
            </v:group>
            <v:group style="position:absolute;left:7600;top:1889;width:111;height:2" coordorigin="7600,1889" coordsize="111,2">
              <v:shape style="position:absolute;left:7600;top:1889;width:111;height:2" coordorigin="7600,1889" coordsize="111,0" path="m7600,1889l7711,1889e" filled="false" stroked="true" strokeweight=".24227pt" strokecolor="#d9d9d9">
                <v:path arrowok="t"/>
              </v:shape>
            </v:group>
            <v:group style="position:absolute;left:7377;top:1279;width:334;height:2" coordorigin="7377,1279" coordsize="334,2">
              <v:shape style="position:absolute;left:7377;top:1279;width:334;height:2" coordorigin="7377,1279" coordsize="334,0" path="m7377,1279l7711,1279e" filled="false" stroked="true" strokeweight=".24227pt" strokecolor="#d9d9d9">
                <v:path arrowok="t"/>
              </v:shape>
            </v:group>
            <v:group style="position:absolute;left:7711;top:1181;width:112;height:1318" coordorigin="7711,1181" coordsize="112,1318">
              <v:shape style="position:absolute;left:7711;top:1181;width:112;height:1318" coordorigin="7711,1181" coordsize="112,1318" path="m7822,2498l7711,2498,7711,1181,7822,1181,7822,2498xe" filled="true" fillcolor="#c00000" stroked="false">
                <v:path arrowok="t"/>
                <v:fill type="solid"/>
              </v:shape>
            </v:group>
            <v:group style="position:absolute;left:7377;top:1889;width:112;height:2" coordorigin="7377,1889" coordsize="112,2">
              <v:shape style="position:absolute;left:7377;top:1889;width:112;height:2" coordorigin="7377,1889" coordsize="112,0" path="m7377,1889l7488,1889e" filled="false" stroked="true" strokeweight=".24227pt" strokecolor="#d9d9d9">
                <v:path arrowok="t"/>
              </v:shape>
            </v:group>
            <v:group style="position:absolute;left:7488;top:1254;width:112;height:1245" coordorigin="7488,1254" coordsize="112,1245">
              <v:shape style="position:absolute;left:7488;top:1254;width:112;height:1245" coordorigin="7488,1254" coordsize="112,1245" path="m7600,2498l7488,2498,7488,1254,7600,1254,7600,2498xe" filled="true" fillcolor="#c00000" stroked="false">
                <v:path arrowok="t"/>
                <v:fill type="solid"/>
              </v:shape>
            </v:group>
            <v:group style="position:absolute;left:7155;top:1889;width:112;height:2" coordorigin="7155,1889" coordsize="112,2">
              <v:shape style="position:absolute;left:7155;top:1889;width:112;height:2" coordorigin="7155,1889" coordsize="112,0" path="m7155,1889l7266,1889e" filled="false" stroked="true" strokeweight=".24227pt" strokecolor="#d9d9d9">
                <v:path arrowok="t"/>
              </v:shape>
            </v:group>
            <v:group style="position:absolute;left:6765;top:1279;width:501;height:2" coordorigin="6765,1279" coordsize="501,2">
              <v:shape style="position:absolute;left:6765;top:1279;width:501;height:2" coordorigin="6765,1279" coordsize="501,0" path="m6765,1279l7266,1279e" filled="false" stroked="true" strokeweight=".24227pt" strokecolor="#d9d9d9">
                <v:path arrowok="t"/>
              </v:shape>
            </v:group>
            <v:group style="position:absolute;left:7266;top:1230;width:111;height:1269" coordorigin="7266,1230" coordsize="111,1269">
              <v:shape style="position:absolute;left:7266;top:1230;width:111;height:1269" coordorigin="7266,1230" coordsize="111,1269" path="m7377,2498l7266,2498,7266,1230,7377,1230,7377,2498xe" filled="true" fillcolor="#c00000" stroked="false">
                <v:path arrowok="t"/>
                <v:fill type="solid"/>
              </v:shape>
            </v:group>
            <v:group style="position:absolute;left:6933;top:1889;width:111;height:2" coordorigin="6933,1889" coordsize="111,2">
              <v:shape style="position:absolute;left:6933;top:1889;width:111;height:2" coordorigin="6933,1889" coordsize="111,0" path="m6933,1889l7043,1889e" filled="false" stroked="true" strokeweight=".24227pt" strokecolor="#d9d9d9">
                <v:path arrowok="t"/>
              </v:shape>
            </v:group>
            <v:group style="position:absolute;left:7043;top:1339;width:112;height:1159" coordorigin="7043,1339" coordsize="112,1159">
              <v:shape style="position:absolute;left:7043;top:1339;width:112;height:1159" coordorigin="7043,1339" coordsize="112,1159" path="m7155,2498l7043,2498,7043,1339,7155,1339,7155,2498xe" filled="true" fillcolor="#c00000" stroked="false">
                <v:path arrowok="t"/>
                <v:fill type="solid"/>
              </v:shape>
            </v:group>
            <v:group style="position:absolute;left:6765;top:1889;width:56;height:2" coordorigin="6765,1889" coordsize="56,2">
              <v:shape style="position:absolute;left:6765;top:1889;width:56;height:2" coordorigin="6765,1889" coordsize="56,0" path="m6765,1889l6821,1889e" filled="false" stroked="true" strokeweight=".24227pt" strokecolor="#d9d9d9">
                <v:path arrowok="t"/>
              </v:shape>
            </v:group>
            <v:group style="position:absolute;left:6821;top:1352;width:112;height:1147" coordorigin="6821,1352" coordsize="112,1147">
              <v:shape style="position:absolute;left:6821;top:1352;width:112;height:1147" coordorigin="6821,1352" coordsize="112,1147" path="m6933,2498l6821,2498,6821,1352,6933,1352,6933,2498xe" filled="true" fillcolor="#c00000" stroked="false">
                <v:path arrowok="t"/>
                <v:fill type="solid"/>
              </v:shape>
            </v:group>
            <v:group style="position:absolute;left:6765;top:2498;width:4672;height:2" coordorigin="6765,2498" coordsize="4672,2">
              <v:shape style="position:absolute;left:6765;top:2498;width:4672;height:2" coordorigin="6765,2498" coordsize="4672,0" path="m6765,2498l11437,2498e" filled="false" stroked="true" strokeweight=".24227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0"/>
          <w:sz w:val="9"/>
        </w:rPr>
        <w:t>35,000</w:t>
      </w:r>
      <w:r>
        <w:rPr>
          <w:rFonts w:ascii="Calibri"/>
          <w:sz w:val="9"/>
        </w:rPr>
      </w: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360,000</w:t>
      </w:r>
      <w:r>
        <w:rPr>
          <w:rFonts w:ascii="Calibri"/>
          <w:sz w:val="8"/>
        </w:rPr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355,000</w:t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30,000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529"/>
            <w:col w:w="6640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350,000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1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25,000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529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20,000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177" w:space="4423"/>
            <w:col w:w="6640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504" w:val="left" w:leader="none"/>
          <w:tab w:pos="877" w:val="left" w:leader="none"/>
          <w:tab w:pos="1281" w:val="left" w:leader="none"/>
          <w:tab w:pos="1660" w:val="left" w:leader="none"/>
          <w:tab w:pos="2075" w:val="left" w:leader="none"/>
          <w:tab w:pos="2466" w:val="left" w:leader="none"/>
          <w:tab w:pos="2846" w:val="left" w:leader="none"/>
          <w:tab w:pos="3242" w:val="left" w:leader="none"/>
          <w:tab w:pos="3624" w:val="left" w:leader="none"/>
          <w:tab w:pos="4016" w:val="left" w:leader="none"/>
          <w:tab w:pos="4408" w:val="left" w:leader="none"/>
        </w:tabs>
        <w:spacing w:before="0"/>
        <w:ind w:left="12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0"/>
          <w:sz w:val="8"/>
        </w:rPr>
        <w:t>J</w:t>
        <w:tab/>
      </w:r>
      <w:r>
        <w:rPr>
          <w:rFonts w:ascii="Calibri"/>
          <w:color w:val="585858"/>
          <w:w w:val="110"/>
          <w:sz w:val="8"/>
        </w:rPr>
        <w:t>F</w:t>
        <w:tab/>
      </w:r>
      <w:r>
        <w:rPr>
          <w:rFonts w:ascii="Calibri"/>
          <w:color w:val="585858"/>
          <w:w w:val="110"/>
          <w:sz w:val="8"/>
        </w:rPr>
        <w:t>M</w:t>
        <w:tab/>
        <w:t>A</w:t>
        <w:tab/>
        <w:t>M</w:t>
        <w:tab/>
        <w:t>J</w:t>
        <w:tab/>
        <w:t>J</w:t>
        <w:tab/>
        <w:t>A</w:t>
        <w:tab/>
        <w:t>S</w:t>
        <w:tab/>
      </w:r>
      <w:r>
        <w:rPr>
          <w:rFonts w:ascii="Calibri"/>
          <w:color w:val="585858"/>
          <w:w w:val="110"/>
          <w:sz w:val="8"/>
        </w:rPr>
        <w:t>O</w:t>
        <w:tab/>
      </w:r>
      <w:r>
        <w:rPr>
          <w:rFonts w:ascii="Calibri"/>
          <w:color w:val="585858"/>
          <w:w w:val="110"/>
          <w:sz w:val="8"/>
        </w:rPr>
        <w:t>N</w:t>
        <w:tab/>
      </w:r>
      <w:r>
        <w:rPr>
          <w:rFonts w:ascii="Calibri"/>
          <w:color w:val="585858"/>
          <w:w w:val="115"/>
          <w:sz w:val="8"/>
        </w:rPr>
        <w:t>D</w:t>
      </w:r>
      <w:r>
        <w:rPr>
          <w:rFonts w:ascii="Calibri"/>
          <w:sz w:val="8"/>
        </w:rPr>
      </w:r>
    </w:p>
    <w:p>
      <w:pPr>
        <w:spacing w:before="60"/>
        <w:ind w:left="143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4"/>
          <w:sz w:val="8"/>
        </w:rPr>
      </w:r>
      <w:r>
        <w:rPr>
          <w:rFonts w:ascii="Calibri"/>
          <w:color w:val="585858"/>
          <w:w w:val="114"/>
          <w:sz w:val="8"/>
          <w:u w:val="thick" w:color="000000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color w:val="585858"/>
          <w:sz w:val="8"/>
        </w:rPr>
        <w:t>      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2017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9"/>
          <w:w w:val="115"/>
          <w:sz w:val="8"/>
        </w:rPr>
        <w:t> </w:t>
      </w:r>
      <w:r>
        <w:rPr>
          <w:rFonts w:ascii="Calibri"/>
          <w:color w:val="585858"/>
          <w:spacing w:val="9"/>
          <w:w w:val="115"/>
          <w:sz w:val="8"/>
          <w:u w:val="thick" w:color="7E7E7E"/>
        </w:rPr>
      </w:r>
      <w:r>
        <w:rPr>
          <w:rFonts w:ascii="Calibri"/>
          <w:color w:val="585858"/>
          <w:spacing w:val="9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2018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9"/>
          <w:w w:val="115"/>
          <w:sz w:val="8"/>
        </w:rPr>
        <w:t> </w:t>
      </w:r>
      <w:r>
        <w:rPr>
          <w:rFonts w:ascii="Calibri"/>
          <w:color w:val="585858"/>
          <w:spacing w:val="9"/>
          <w:w w:val="115"/>
          <w:sz w:val="8"/>
          <w:u w:val="thick" w:color="C00000"/>
        </w:rPr>
      </w:r>
      <w:r>
        <w:rPr>
          <w:rFonts w:ascii="Calibri"/>
          <w:color w:val="585858"/>
          <w:spacing w:val="9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2019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15"/>
          <w:sz w:val="9"/>
        </w:rPr>
        <w:t>15,000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58" w:val="left" w:leader="none"/>
          <w:tab w:pos="1003" w:val="left" w:leader="none"/>
          <w:tab w:pos="1448" w:val="left" w:leader="none"/>
          <w:tab w:pos="1893" w:val="left" w:leader="none"/>
          <w:tab w:pos="2338" w:val="left" w:leader="none"/>
          <w:tab w:pos="2783" w:val="left" w:leader="none"/>
          <w:tab w:pos="3227" w:val="left" w:leader="none"/>
          <w:tab w:pos="3672" w:val="left" w:leader="none"/>
          <w:tab w:pos="4117" w:val="left" w:leader="none"/>
          <w:tab w:pos="4562" w:val="left" w:leader="none"/>
        </w:tabs>
        <w:spacing w:before="60"/>
        <w:ind w:left="11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4" w:equalWidth="0">
            <w:col w:w="1177" w:space="40"/>
            <w:col w:w="4466" w:space="40"/>
            <w:col w:w="945" w:space="40"/>
            <w:col w:w="5532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1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53" w:lineRule="exact" w:before="46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z w:val="20"/>
        </w:rPr>
        <w:t> MSA = Benton, Madison, &amp;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z w:val="20"/>
        </w:rPr>
        <w:t> counties in Arkansas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5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91"/>
        <w:gridCol w:w="1026"/>
        <w:gridCol w:w="128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283,378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7,511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278,491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276,154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7,957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-446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6"/>
                    <w:gridCol w:w="955"/>
                    <w:gridCol w:w="1054"/>
                    <w:gridCol w:w="1069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Jun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264.7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4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3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98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98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219.9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222.0</w:t>
      </w:r>
      <w:r>
        <w:rPr>
          <w:rFonts w:ascii="Times New Roman"/>
          <w:sz w:val="18"/>
        </w:rPr>
      </w:r>
    </w:p>
    <w:p>
      <w:pPr>
        <w:spacing w:before="76"/>
        <w:ind w:left="5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pacing w:val="-2"/>
          <w:sz w:val="18"/>
        </w:rPr>
        <w:t>211.7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3" w:lineRule="exact" w:before="46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3"/>
          <w:sz w:val="20"/>
        </w:rPr>
        <w:t>Over-the-Year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Employment </w:t>
      </w:r>
      <w:r>
        <w:rPr>
          <w:rFonts w:ascii="Segoe UI"/>
          <w:b/>
          <w:color w:val="231F20"/>
          <w:sz w:val="20"/>
        </w:rPr>
        <w:t>Change</w:t>
      </w:r>
      <w:r>
        <w:rPr>
          <w:rFonts w:ascii="Segoe UI"/>
          <w:b/>
          <w:color w:val="231F20"/>
          <w:spacing w:val="-1"/>
          <w:sz w:val="20"/>
        </w:rPr>
        <w:t> by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b/>
          <w:color w:val="231F20"/>
          <w:spacing w:val="-1"/>
          <w:sz w:val="20"/>
        </w:rPr>
        <w:t> Sector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 2018 vs July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before="70"/>
        <w:ind w:left="253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199.832611pt;margin-top:-1.455765pt;width:253.95pt;height:149.450pt;mso-position-horizontal-relative:page;mso-position-vertical-relative:paragraph;z-index:2056" coordorigin="3997,-29" coordsize="5079,2989">
            <v:group style="position:absolute;left:4726;top:-25;width:2;height:75" coordorigin="4726,-25" coordsize="2,75">
              <v:shape style="position:absolute;left:4726;top:-25;width:2;height:75" coordorigin="4726,-25" coordsize="0,75" path="m4726,50l4726,-25e" filled="false" stroked="true" strokeweight=".418107pt" strokecolor="#d9d9d9">
                <v:path arrowok="t"/>
              </v:shape>
            </v:group>
            <v:group style="position:absolute;left:4726;top:198;width:2;height:150" coordorigin="4726,198" coordsize="2,150">
              <v:shape style="position:absolute;left:4726;top:198;width:2;height:150" coordorigin="4726,198" coordsize="0,150" path="m4726,347l4726,198e" filled="false" stroked="true" strokeweight=".418107pt" strokecolor="#d9d9d9">
                <v:path arrowok="t"/>
              </v:shape>
            </v:group>
            <v:group style="position:absolute;left:4726;top:496;width:2;height:150" coordorigin="4726,496" coordsize="2,150">
              <v:shape style="position:absolute;left:4726;top:496;width:2;height:150" coordorigin="4726,496" coordsize="0,150" path="m4726,645l4726,496e" filled="false" stroked="true" strokeweight=".418107pt" strokecolor="#d9d9d9">
                <v:path arrowok="t"/>
              </v:shape>
            </v:group>
            <v:group style="position:absolute;left:4726;top:795;width:2;height:150" coordorigin="4726,795" coordsize="2,150">
              <v:shape style="position:absolute;left:4726;top:795;width:2;height:150" coordorigin="4726,795" coordsize="0,150" path="m4726,944l4726,795e" filled="false" stroked="true" strokeweight=".418107pt" strokecolor="#d9d9d9">
                <v:path arrowok="t"/>
              </v:shape>
            </v:group>
            <v:group style="position:absolute;left:4726;top:1093;width:2;height:150" coordorigin="4726,1093" coordsize="2,150">
              <v:shape style="position:absolute;left:4726;top:1093;width:2;height:150" coordorigin="4726,1093" coordsize="0,150" path="m4726,1242l4726,1093e" filled="false" stroked="true" strokeweight=".418107pt" strokecolor="#d9d9d9">
                <v:path arrowok="t"/>
              </v:shape>
            </v:group>
            <v:group style="position:absolute;left:4726;top:1390;width:2;height:1566" coordorigin="4726,1390" coordsize="2,1566">
              <v:shape style="position:absolute;left:4726;top:1390;width:2;height:1566" coordorigin="4726,1390" coordsize="0,1566" path="m4726,2956l4726,1390e" filled="false" stroked="true" strokeweight=".418107pt" strokecolor="#d9d9d9">
                <v:path arrowok="t"/>
              </v:shape>
            </v:group>
            <v:group style="position:absolute;left:4001;top:1540;width:725;height:150" coordorigin="4001,1540" coordsize="725,150">
              <v:shape style="position:absolute;left:4001;top:1540;width:725;height:150" coordorigin="4001,1540" coordsize="725,150" path="m4726,1689l4001,1689,4001,1540,4726,1540,4726,1689xe" filled="true" fillcolor="#c00000" stroked="false">
                <v:path arrowok="t"/>
                <v:fill type="solid"/>
              </v:shape>
            </v:group>
            <v:group style="position:absolute;left:4001;top:1242;width:1015;height:149" coordorigin="4001,1242" coordsize="1015,149">
              <v:shape style="position:absolute;left:4001;top:1242;width:1015;height:149" coordorigin="4001,1242" coordsize="1015,149" path="m5015,1390l4001,1390,4001,1242,5015,1242,5015,1390xe" filled="true" fillcolor="#c00000" stroked="false">
                <v:path arrowok="t"/>
                <v:fill type="solid"/>
              </v:shape>
            </v:group>
            <v:group style="position:absolute;left:4001;top:944;width:1160;height:150" coordorigin="4001,944" coordsize="1160,150">
              <v:shape style="position:absolute;left:4001;top:944;width:1160;height:150" coordorigin="4001,944" coordsize="1160,150" path="m5160,1093l4001,1093,4001,944,5160,944,5160,1093xe" filled="true" fillcolor="#c00000" stroked="false">
                <v:path arrowok="t"/>
                <v:fill type="solid"/>
              </v:shape>
            </v:group>
            <v:group style="position:absolute;left:5449;top:496;width:2;height:150" coordorigin="5449,496" coordsize="2,150">
              <v:shape style="position:absolute;left:5449;top:496;width:2;height:150" coordorigin="5449,496" coordsize="0,150" path="m5449,645l5449,496e" filled="false" stroked="true" strokeweight=".418107pt" strokecolor="#d9d9d9">
                <v:path arrowok="t"/>
              </v:shape>
            </v:group>
            <v:group style="position:absolute;left:5449;top:795;width:2;height:2161" coordorigin="5449,795" coordsize="2,2161">
              <v:shape style="position:absolute;left:5449;top:795;width:2;height:2161" coordorigin="5449,795" coordsize="0,2161" path="m5449,2956l5449,795e" filled="false" stroked="true" strokeweight=".418107pt" strokecolor="#d9d9d9">
                <v:path arrowok="t"/>
              </v:shape>
            </v:group>
            <v:group style="position:absolute;left:4001;top:645;width:2028;height:150" coordorigin="4001,645" coordsize="2028,150">
              <v:shape style="position:absolute;left:4001;top:645;width:2028;height:150" coordorigin="4001,645" coordsize="2028,150" path="m6029,795l4001,795,4001,645,6029,645,6029,795xe" filled="true" fillcolor="#c00000" stroked="false">
                <v:path arrowok="t"/>
                <v:fill type="solid"/>
              </v:shape>
            </v:group>
            <v:group style="position:absolute;left:5449;top:198;width:2;height:150" coordorigin="5449,198" coordsize="2,150">
              <v:shape style="position:absolute;left:5449;top:198;width:2;height:150" coordorigin="5449,198" coordsize="0,150" path="m5449,347l5449,198e" filled="false" stroked="true" strokeweight=".418107pt" strokecolor="#d9d9d9">
                <v:path arrowok="t"/>
              </v:shape>
            </v:group>
            <v:group style="position:absolute;left:4001;top:347;width:2028;height:150" coordorigin="4001,347" coordsize="2028,150">
              <v:shape style="position:absolute;left:4001;top:347;width:2028;height:150" coordorigin="4001,347" coordsize="2028,150" path="m6029,496l4001,496,4001,347,6029,347,6029,496xe" filled="true" fillcolor="#c00000" stroked="false">
                <v:path arrowok="t"/>
                <v:fill type="solid"/>
              </v:shape>
            </v:group>
            <v:group style="position:absolute;left:5449;top:-25;width:2;height:75" coordorigin="5449,-25" coordsize="2,75">
              <v:shape style="position:absolute;left:5449;top:-25;width:2;height:75" coordorigin="5449,-25" coordsize="0,75" path="m5449,50l5449,-25e" filled="false" stroked="true" strokeweight=".418107pt" strokecolor="#d9d9d9">
                <v:path arrowok="t"/>
              </v:shape>
            </v:group>
            <v:group style="position:absolute;left:6174;top:-25;width:2;height:75" coordorigin="6174,-25" coordsize="2,75">
              <v:shape style="position:absolute;left:6174;top:-25;width:2;height:75" coordorigin="6174,-25" coordsize="0,75" path="m6174,50l6174,-25e" filled="false" stroked="true" strokeweight=".418107pt" strokecolor="#d9d9d9">
                <v:path arrowok="t"/>
              </v:shape>
            </v:group>
            <v:group style="position:absolute;left:6174;top:198;width:2;height:2758" coordorigin="6174,198" coordsize="2,2758">
              <v:shape style="position:absolute;left:6174;top:198;width:2;height:2758" coordorigin="6174,198" coordsize="0,2758" path="m6174,2956l6174,198e" filled="false" stroked="true" strokeweight=".418107pt" strokecolor="#d9d9d9">
                <v:path arrowok="t"/>
              </v:shape>
            </v:group>
            <v:group style="position:absolute;left:6898;top:-25;width:2;height:75" coordorigin="6898,-25" coordsize="2,75">
              <v:shape style="position:absolute;left:6898;top:-25;width:2;height:75" coordorigin="6898,-25" coordsize="0,75" path="m6898,50l6898,-25e" filled="false" stroked="true" strokeweight=".418107pt" strokecolor="#d9d9d9">
                <v:path arrowok="t"/>
              </v:shape>
            </v:group>
            <v:group style="position:absolute;left:6898;top:198;width:2;height:2758" coordorigin="6898,198" coordsize="2,2758">
              <v:shape style="position:absolute;left:6898;top:198;width:2;height:2758" coordorigin="6898,198" coordsize="0,2758" path="m6898,2956l6898,198e" filled="false" stroked="true" strokeweight=".418107pt" strokecolor="#d9d9d9">
                <v:path arrowok="t"/>
              </v:shape>
            </v:group>
            <v:group style="position:absolute;left:7622;top:-25;width:2;height:75" coordorigin="7622,-25" coordsize="2,75">
              <v:shape style="position:absolute;left:7622;top:-25;width:2;height:75" coordorigin="7622,-25" coordsize="0,75" path="m7622,50l7622,-25e" filled="false" stroked="true" strokeweight=".418107pt" strokecolor="#d9d9d9">
                <v:path arrowok="t"/>
              </v:shape>
            </v:group>
            <v:group style="position:absolute;left:7622;top:198;width:2;height:2758" coordorigin="7622,198" coordsize="2,2758">
              <v:shape style="position:absolute;left:7622;top:198;width:2;height:2758" coordorigin="7622,198" coordsize="0,2758" path="m7622,2956l7622,198e" filled="false" stroked="true" strokeweight=".418107pt" strokecolor="#d9d9d9">
                <v:path arrowok="t"/>
              </v:shape>
            </v:group>
            <v:group style="position:absolute;left:8346;top:-25;width:2;height:75" coordorigin="8346,-25" coordsize="2,75">
              <v:shape style="position:absolute;left:8346;top:-25;width:2;height:75" coordorigin="8346,-25" coordsize="0,75" path="m8346,50l8346,-25e" filled="false" stroked="true" strokeweight=".418107pt" strokecolor="#d9d9d9">
                <v:path arrowok="t"/>
              </v:shape>
            </v:group>
            <v:group style="position:absolute;left:8346;top:198;width:2;height:2758" coordorigin="8346,198" coordsize="2,2758">
              <v:shape style="position:absolute;left:8346;top:198;width:2;height:2758" coordorigin="8346,198" coordsize="0,2758" path="m8346,2956l8346,198e" filled="false" stroked="true" strokeweight=".418107pt" strokecolor="#d9d9d9">
                <v:path arrowok="t"/>
              </v:shape>
            </v:group>
            <v:group style="position:absolute;left:9071;top:-25;width:2;height:2981" coordorigin="9071,-25" coordsize="2,2981">
              <v:shape style="position:absolute;left:9071;top:-25;width:2;height:2981" coordorigin="9071,-25" coordsize="0,2981" path="m9071,-25l9071,2956e" filled="false" stroked="true" strokeweight=".418107pt" strokecolor="#d9d9d9">
                <v:path arrowok="t"/>
              </v:shape>
            </v:group>
            <v:group style="position:absolute;left:4001;top:50;width:5071;height:149" coordorigin="4001,50" coordsize="5071,149">
              <v:shape style="position:absolute;left:4001;top:50;width:5071;height:149" coordorigin="4001,50" coordsize="5071,149" path="m9071,198l4001,198,4001,50,9071,50,9071,198xe" filled="true" fillcolor="#c00000" stroked="false">
                <v:path arrowok="t"/>
                <v:fill type="solid"/>
              </v:shape>
            </v:group>
            <v:group style="position:absolute;left:4001;top:2732;width:145;height:150" coordorigin="4001,2732" coordsize="145,150">
              <v:shape style="position:absolute;left:4001;top:2732;width:145;height:150" coordorigin="4001,2732" coordsize="145,150" path="m4146,2881l4001,2881,4001,2732,4146,2732,4146,2881xe" filled="true" fillcolor="#c00000" stroked="false">
                <v:path arrowok="t"/>
                <v:fill type="solid"/>
              </v:shape>
            </v:group>
            <v:group style="position:absolute;left:4001;top:2434;width:435;height:150" coordorigin="4001,2434" coordsize="435,150">
              <v:shape style="position:absolute;left:4001;top:2434;width:435;height:150" coordorigin="4001,2434" coordsize="435,150" path="m4436,2583l4001,2583,4001,2434,4436,2434,4436,2583xe" filled="true" fillcolor="#c00000" stroked="false">
                <v:path arrowok="t"/>
                <v:fill type="solid"/>
              </v:shape>
            </v:group>
            <v:group style="position:absolute;left:4001;top:2136;width:435;height:150" coordorigin="4001,2136" coordsize="435,150">
              <v:shape style="position:absolute;left:4001;top:2136;width:435;height:150" coordorigin="4001,2136" coordsize="435,150" path="m4436,2285l4001,2285,4001,2136,4436,2136,4436,2285xe" filled="true" fillcolor="#c00000" stroked="false">
                <v:path arrowok="t"/>
                <v:fill type="solid"/>
              </v:shape>
            </v:group>
            <v:group style="position:absolute;left:4001;top:1838;width:580;height:150" coordorigin="4001,1838" coordsize="580,150">
              <v:shape style="position:absolute;left:4001;top:1838;width:580;height:150" coordorigin="4001,1838" coordsize="580,150" path="m4581,1987l4001,1987,4001,1838,4581,1838,4581,1987xe" filled="true" fillcolor="#c00000" stroked="false">
                <v:path arrowok="t"/>
                <v:fill type="solid"/>
              </v:shape>
            </v:group>
            <v:group style="position:absolute;left:4001;top:-25;width:2;height:2981" coordorigin="4001,-25" coordsize="2,2981">
              <v:shape style="position:absolute;left:4001;top:-25;width:2;height:2981" coordorigin="4001,-25" coordsize="0,2981" path="m4001,2956l4001,-25e" filled="false" stroked="true" strokeweight=".418107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9.720459pt;margin-top:-1.246606pt;width:.1pt;height:149.050pt;mso-position-horizontal-relative:page;mso-position-vertical-relative:paragraph;z-index:2080" coordorigin="9794,-25" coordsize="2,2981">
            <v:shape style="position:absolute;left:9794;top:-25;width:2;height:2981" coordorigin="9794,-25" coordsize="0,2981" path="m9794,-25l9794,2956e" filled="false" stroked="true" strokeweight=".418107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75"/>
          <w:sz w:val="8"/>
        </w:rPr>
        <w:t>Professional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5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Business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15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Government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47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Trade-Transport-Utilities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674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Educational</w:t>
      </w:r>
      <w:r>
        <w:rPr>
          <w:rFonts w:ascii="Calibri"/>
          <w:color w:val="585858"/>
          <w:spacing w:val="-5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Health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31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Manufacturing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28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Mining-Logging-Construction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82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Financial</w:t>
      </w:r>
      <w:r>
        <w:rPr>
          <w:rFonts w:ascii="Calibri"/>
          <w:color w:val="585858"/>
          <w:spacing w:val="-6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Activities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5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Other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Services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7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Leisure</w:t>
      </w:r>
      <w:r>
        <w:rPr>
          <w:rFonts w:ascii="Calibri"/>
          <w:color w:val="585858"/>
          <w:spacing w:val="-3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-4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Hospitality</w:t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19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Information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619" w:val="left" w:leader="none"/>
          <w:tab w:pos="5290" w:val="left" w:leader="none"/>
          <w:tab w:pos="6014" w:val="left" w:leader="none"/>
          <w:tab w:pos="6739" w:val="left" w:leader="none"/>
          <w:tab w:pos="7463" w:val="left" w:leader="none"/>
          <w:tab w:pos="8187" w:val="left" w:leader="none"/>
          <w:tab w:pos="8911" w:val="left" w:leader="none"/>
          <w:tab w:pos="9636" w:val="left" w:leader="none"/>
        </w:tabs>
        <w:spacing w:before="55"/>
        <w:ind w:left="396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70"/>
          <w:sz w:val="8"/>
        </w:rPr>
        <w:t>0</w:t>
        <w:tab/>
      </w:r>
      <w:r>
        <w:rPr>
          <w:rFonts w:ascii="Calibri"/>
          <w:color w:val="585858"/>
          <w:spacing w:val="-1"/>
          <w:w w:val="170"/>
          <w:sz w:val="8"/>
        </w:rPr>
        <w:t>500</w:t>
        <w:tab/>
        <w:t>1,000</w:t>
        <w:tab/>
        <w:t>1,500</w:t>
        <w:tab/>
        <w:t>2,000</w:t>
        <w:tab/>
        <w:t>2,500</w:t>
        <w:tab/>
        <w:t>3,000</w:t>
        <w:tab/>
        <w:t>3,500</w:t>
        <w:tab/>
      </w:r>
      <w:r>
        <w:rPr>
          <w:rFonts w:ascii="Calibri"/>
          <w:color w:val="585858"/>
          <w:spacing w:val="-1"/>
          <w:w w:val="175"/>
          <w:sz w:val="8"/>
        </w:rPr>
        <w:t>4,000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8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90"/>
        <w:gridCol w:w="1046"/>
        <w:gridCol w:w="126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-364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-296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6"/>
                    <w:gridCol w:w="955"/>
                    <w:gridCol w:w="1054"/>
                    <w:gridCol w:w="1073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2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>111.5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Jun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Jul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>111.4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2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98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98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76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90.9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88.2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6,000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w w:val="115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77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77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 2017 - July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  <w:r>
        <w:rPr/>
        <w:br w:type="column"/>
      </w:r>
      <w:r>
        <w:rPr>
          <w:rFonts w:ascii="Segoe UI"/>
          <w:sz w:val="8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4"/>
        <w:rPr>
          <w:rFonts w:ascii="Segoe UI" w:hAnsi="Segoe UI" w:cs="Segoe UI" w:eastAsia="Segoe U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18,000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w w:val="114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287" w:right="145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Educational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 Health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Services</w:t>
      </w:r>
      <w:r>
        <w:rPr>
          <w:rFonts w:ascii="Segoe UI"/>
          <w:sz w:val="20"/>
        </w:rPr>
      </w:r>
    </w:p>
    <w:p>
      <w:pPr>
        <w:spacing w:line="253" w:lineRule="exact" w:before="0"/>
        <w:ind w:left="287" w:right="145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4" w:equalWidth="0">
            <w:col w:w="1089" w:space="328"/>
            <w:col w:w="3049" w:space="1133"/>
            <w:col w:w="1130" w:space="40"/>
            <w:col w:w="5471"/>
          </w:cols>
        </w:sectPr>
      </w:pPr>
    </w:p>
    <w:p>
      <w:pPr>
        <w:spacing w:line="240" w:lineRule="auto" w:before="12"/>
        <w:rPr>
          <w:rFonts w:ascii="Segoe UI" w:hAnsi="Segoe UI" w:cs="Segoe UI" w:eastAsia="Segoe UI"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Segoe UI" w:hAnsi="Segoe UI" w:cs="Segoe UI" w:eastAsia="Segoe U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5,500</w:t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3.2612pt;margin-top:2.083029pt;width:242.3pt;height:103.65pt;mso-position-horizontal-relative:page;mso-position-vertical-relative:paragraph;z-index:2152" coordorigin="1065,42" coordsize="4846,2073">
            <v:group style="position:absolute;left:1068;top:2048;width:4841;height:2" coordorigin="1068,2048" coordsize="4841,2">
              <v:shape style="position:absolute;left:1068;top:2048;width:4841;height:2" coordorigin="1068,2048" coordsize="4841,0" path="m1068,2048l5909,2048e" filled="false" stroked="true" strokeweight=".241223pt" strokecolor="#d9d9d9">
                <v:path arrowok="t"/>
              </v:shape>
            </v:group>
            <v:group style="position:absolute;left:1068;top:1557;width:4841;height:2" coordorigin="1068,1557" coordsize="4841,2">
              <v:shape style="position:absolute;left:1068;top:1557;width:4841;height:2" coordorigin="1068,1557" coordsize="4841,0" path="m1068,1557l5909,1557e" filled="false" stroked="true" strokeweight=".241223pt" strokecolor="#d9d9d9">
                <v:path arrowok="t"/>
              </v:shape>
            </v:group>
            <v:group style="position:absolute;left:1068;top:1066;width:4841;height:2" coordorigin="1068,1066" coordsize="4841,2">
              <v:shape style="position:absolute;left:1068;top:1066;width:4841;height:2" coordorigin="1068,1066" coordsize="4841,0" path="m1068,1066l5909,1066e" filled="false" stroked="true" strokeweight=".241223pt" strokecolor="#d9d9d9">
                <v:path arrowok="t"/>
              </v:shape>
            </v:group>
            <v:group style="position:absolute;left:1068;top:575;width:4841;height:2" coordorigin="1068,575" coordsize="4841,2">
              <v:shape style="position:absolute;left:1068;top:575;width:4841;height:2" coordorigin="1068,575" coordsize="4841,0" path="m1068,575l5909,575e" filled="false" stroked="true" strokeweight=".241223pt" strokecolor="#d9d9d9">
                <v:path arrowok="t"/>
              </v:shape>
            </v:group>
            <v:group style="position:absolute;left:1068;top:84;width:4841;height:2" coordorigin="1068,84" coordsize="4841,2">
              <v:shape style="position:absolute;left:1068;top:84;width:4841;height:2" coordorigin="1068,84" coordsize="4841,0" path="m1068,84l5909,84e" filled="false" stroked="true" strokeweight=".241223pt" strokecolor="#d9d9d9">
                <v:path arrowok="t"/>
              </v:shape>
            </v:group>
            <v:group style="position:absolute;left:1164;top:54;width:4637;height:2049" coordorigin="1164,54" coordsize="4637,2049">
              <v:shape style="position:absolute;left:1164;top:54;width:4637;height:2049" coordorigin="1164,54" coordsize="4637,2049" path="m1164,236l1180,247,1197,257,1213,267,1229,276,1246,285,1311,329,1356,373,1402,438,1436,492,1468,546,1478,565,1488,582,1529,649,1577,715,1618,768,1659,816,1713,868,1778,906,1853,921,1872,920,1942,899,2002,863,2060,812,2101,758,2138,692,2168,611,2189,548,2209,480,2229,411,2238,376,2258,310,2278,248,2307,171,2337,118,2394,70,2457,54,2473,56,2523,103,2555,180,2575,246,2596,319,2616,397,2635,476,2645,516,2665,594,2684,666,2704,730,2733,812,2762,891,2791,966,2820,1034,2849,1093,2888,1150,2947,1183,2961,1182,3015,1150,3068,1093,3116,1032,3147,976,3177,912,3197,868,3207,846,3236,786,3275,726,3337,698,3351,700,3409,733,3452,777,3491,827,3523,884,3554,950,3584,1022,3594,1046,3604,1070,3633,1138,3662,1195,3698,1245,3747,1285,3813,1314,3830,1320,3846,1327,3862,1335,3881,1346,3899,1357,3917,1367,3935,1377,3952,1387,4018,1427,4078,1474,4126,1538,4149,1574,4161,1592,4208,1650,4243,1669,4254,1668,4308,1618,4348,1550,4378,1484,4408,1408,4437,1324,4456,1264,4476,1196,4495,1114,4514,1024,4534,929,4553,831,4563,783,4582,689,4602,603,4621,527,4640,466,4680,399,4741,358,4789,348,4804,350,4849,406,4869,484,4890,581,4910,693,4920,753,4930,815,4940,878,4950,942,4959,1006,4969,1070,4979,1133,4989,1194,4999,1253,5018,1363,5037,1458,5047,1501,5057,1544,5076,1630,5095,1714,5115,1795,5134,1870,5153,1938,5173,1996,5202,2063,5241,2102,5250,2101,5299,2044,5328,1977,5357,1895,5376,1837,5386,1808,5396,1778,5405,1750,5415,1722,5425,1696,5434,1668,5454,1608,5473,1542,5492,1472,5512,1400,5521,1363,5541,1292,5560,1224,5580,1161,5609,1082,5645,1015,5691,968,5756,926,5772,917,5786,908,5800,899e" filled="false" stroked="true" strokeweight="1.195027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30899pt;margin-top:-2.497797pt;width:236.7pt;height:134.35pt;mso-position-horizontal-relative:page;mso-position-vertical-relative:paragraph;z-index:2176" coordorigin="6706,-50" coordsize="4734,2687">
            <v:group style="position:absolute;left:11330;top:2118;width:107;height:2" coordorigin="11330,2118" coordsize="107,2">
              <v:shape style="position:absolute;left:11330;top:2118;width:107;height:2" coordorigin="11330,2118" coordsize="107,0" path="m11330,2118l11437,2118e" filled="false" stroked="true" strokeweight=".24541pt" strokecolor="#d9d9d9">
                <v:path arrowok="t"/>
              </v:shape>
            </v:group>
            <v:group style="position:absolute;left:10899;top:2118;width:216;height:2" coordorigin="10899,2118" coordsize="216,2">
              <v:shape style="position:absolute;left:10899;top:2118;width:216;height:2" coordorigin="10899,2118" coordsize="216,0" path="m10899,2118l11115,2118e" filled="false" stroked="true" strokeweight=".24541pt" strokecolor="#d9d9d9">
                <v:path arrowok="t"/>
              </v:shape>
            </v:group>
            <v:group style="position:absolute;left:11330;top:1602;width:107;height:2" coordorigin="11330,1602" coordsize="107,2">
              <v:shape style="position:absolute;left:11330;top:1602;width:107;height:2" coordorigin="11330,1602" coordsize="107,0" path="m11330,1602l11437,1602e" filled="false" stroked="true" strokeweight=".24541pt" strokecolor="#d9d9d9">
                <v:path arrowok="t"/>
              </v:shape>
            </v:group>
            <v:group style="position:absolute;left:10899;top:1602;width:216;height:2" coordorigin="10899,1602" coordsize="216,2">
              <v:shape style="position:absolute;left:10899;top:1602;width:216;height:2" coordorigin="10899,1602" coordsize="216,0" path="m10899,1602l11115,1602e" filled="false" stroked="true" strokeweight=".24541pt" strokecolor="#d9d9d9">
                <v:path arrowok="t"/>
              </v:shape>
            </v:group>
            <v:group style="position:absolute;left:11330;top:1085;width:107;height:2" coordorigin="11330,1085" coordsize="107,2">
              <v:shape style="position:absolute;left:11330;top:1085;width:107;height:2" coordorigin="11330,1085" coordsize="107,0" path="m11330,1085l11437,1085e" filled="false" stroked="true" strokeweight=".24541pt" strokecolor="#d9d9d9">
                <v:path arrowok="t"/>
              </v:shape>
            </v:group>
            <v:group style="position:absolute;left:10899;top:1085;width:216;height:2" coordorigin="10899,1085" coordsize="216,2">
              <v:shape style="position:absolute;left:10899;top:1085;width:216;height:2" coordorigin="10899,1085" coordsize="216,0" path="m10899,1085l11115,1085e" filled="false" stroked="true" strokeweight=".24541pt" strokecolor="#d9d9d9">
                <v:path arrowok="t"/>
              </v:shape>
            </v:group>
            <v:group style="position:absolute;left:11330;top:569;width:107;height:2" coordorigin="11330,569" coordsize="107,2">
              <v:shape style="position:absolute;left:11330;top:569;width:107;height:2" coordorigin="11330,569" coordsize="107,0" path="m11330,569l11437,569e" filled="false" stroked="true" strokeweight=".24541pt" strokecolor="#d9d9d9">
                <v:path arrowok="t"/>
              </v:shape>
            </v:group>
            <v:group style="position:absolute;left:10899;top:569;width:216;height:2" coordorigin="10899,569" coordsize="216,2">
              <v:shape style="position:absolute;left:10899;top:569;width:216;height:2" coordorigin="10899,569" coordsize="216,0" path="m10899,569l11115,569e" filled="false" stroked="true" strokeweight=".24541pt" strokecolor="#d9d9d9">
                <v:path arrowok="t"/>
              </v:shape>
            </v:group>
            <v:group style="position:absolute;left:11330;top:53;width:107;height:2" coordorigin="11330,53" coordsize="107,2">
              <v:shape style="position:absolute;left:11330;top:53;width:107;height:2" coordorigin="11330,53" coordsize="107,0" path="m11330,53l11437,53e" filled="false" stroked="true" strokeweight=".24541pt" strokecolor="#d9d9d9">
                <v:path arrowok="t"/>
              </v:shape>
            </v:group>
            <v:group style="position:absolute;left:6709;top:53;width:4407;height:2" coordorigin="6709,53" coordsize="4407,2">
              <v:shape style="position:absolute;left:6709;top:53;width:4407;height:2" coordorigin="6709,53" coordsize="4407,0" path="m6709,53l11115,53e" filled="false" stroked="true" strokeweight=".24541pt" strokecolor="#d9d9d9">
                <v:path arrowok="t"/>
              </v:shape>
            </v:group>
            <v:group style="position:absolute;left:11115;top:-50;width:215;height:2684" coordorigin="11115,-50" coordsize="215,2684">
              <v:shape style="position:absolute;left:11115;top:-50;width:215;height:2684" coordorigin="11115,-50" coordsize="215,2684" path="m11330,2634l11115,2634,11115,-50,11330,-50,11330,2634xe" filled="true" fillcolor="#c00000" stroked="false">
                <v:path arrowok="t"/>
                <v:fill type="solid"/>
              </v:shape>
            </v:group>
            <v:group style="position:absolute;left:10470;top:2118;width:215;height:2" coordorigin="10470,2118" coordsize="215,2">
              <v:shape style="position:absolute;left:10470;top:2118;width:215;height:2" coordorigin="10470,2118" coordsize="215,0" path="m10470,2118l10684,2118e" filled="false" stroked="true" strokeweight=".24541pt" strokecolor="#d9d9d9">
                <v:path arrowok="t"/>
              </v:shape>
            </v:group>
            <v:group style="position:absolute;left:10470;top:1602;width:215;height:2" coordorigin="10470,1602" coordsize="215,2">
              <v:shape style="position:absolute;left:10470;top:1602;width:215;height:2" coordorigin="10470,1602" coordsize="215,0" path="m10470,1602l10684,1602e" filled="false" stroked="true" strokeweight=".24541pt" strokecolor="#d9d9d9">
                <v:path arrowok="t"/>
              </v:shape>
            </v:group>
            <v:group style="position:absolute;left:10470;top:1085;width:215;height:2" coordorigin="10470,1085" coordsize="215,2">
              <v:shape style="position:absolute;left:10470;top:1085;width:215;height:2" coordorigin="10470,1085" coordsize="215,0" path="m10470,1085l10684,1085e" filled="false" stroked="true" strokeweight=".24541pt" strokecolor="#d9d9d9">
                <v:path arrowok="t"/>
              </v:shape>
            </v:group>
            <v:group style="position:absolute;left:10470;top:569;width:215;height:2" coordorigin="10470,569" coordsize="215,2">
              <v:shape style="position:absolute;left:10470;top:569;width:215;height:2" coordorigin="10470,569" coordsize="215,0" path="m10470,569l10684,569e" filled="false" stroked="true" strokeweight=".24541pt" strokecolor="#d9d9d9">
                <v:path arrowok="t"/>
              </v:shape>
            </v:group>
            <v:group style="position:absolute;left:10684;top:105;width:215;height:2530" coordorigin="10684,105" coordsize="215,2530">
              <v:shape style="position:absolute;left:10684;top:105;width:215;height:2530" coordorigin="10684,105" coordsize="215,2530" path="m10899,2634l10684,2634,10684,105,10899,105,10899,2634xe" filled="true" fillcolor="#c00000" stroked="false">
                <v:path arrowok="t"/>
                <v:fill type="solid"/>
              </v:shape>
            </v:group>
            <v:group style="position:absolute;left:10040;top:2118;width:215;height:2" coordorigin="10040,2118" coordsize="215,2">
              <v:shape style="position:absolute;left:10040;top:2118;width:215;height:2" coordorigin="10040,2118" coordsize="215,0" path="m10040,2118l10255,2118e" filled="false" stroked="true" strokeweight=".24541pt" strokecolor="#d9d9d9">
                <v:path arrowok="t"/>
              </v:shape>
            </v:group>
            <v:group style="position:absolute;left:10040;top:1602;width:215;height:2" coordorigin="10040,1602" coordsize="215,2">
              <v:shape style="position:absolute;left:10040;top:1602;width:215;height:2" coordorigin="10040,1602" coordsize="215,0" path="m10040,1602l10255,1602e" filled="false" stroked="true" strokeweight=".24541pt" strokecolor="#d9d9d9">
                <v:path arrowok="t"/>
              </v:shape>
            </v:group>
            <v:group style="position:absolute;left:10040;top:1085;width:215;height:2" coordorigin="10040,1085" coordsize="215,2">
              <v:shape style="position:absolute;left:10040;top:1085;width:215;height:2" coordorigin="10040,1085" coordsize="215,0" path="m10040,1085l10255,1085e" filled="false" stroked="true" strokeweight=".24541pt" strokecolor="#d9d9d9">
                <v:path arrowok="t"/>
              </v:shape>
            </v:group>
            <v:group style="position:absolute;left:10040;top:569;width:215;height:2" coordorigin="10040,569" coordsize="215,2">
              <v:shape style="position:absolute;left:10040;top:569;width:215;height:2" coordorigin="10040,569" coordsize="215,0" path="m10040,569l10255,569e" filled="false" stroked="true" strokeweight=".24541pt" strokecolor="#d9d9d9">
                <v:path arrowok="t"/>
              </v:shape>
            </v:group>
            <v:group style="position:absolute;left:10255;top:156;width:215;height:2478" coordorigin="10255,156" coordsize="215,2478">
              <v:shape style="position:absolute;left:10255;top:156;width:215;height:2478" coordorigin="10255,156" coordsize="215,2478" path="m10470,2634l10255,2634,10255,156,10470,156,10470,2634xe" filled="true" fillcolor="#c00000" stroked="false">
                <v:path arrowok="t"/>
                <v:fill type="solid"/>
              </v:shape>
            </v:group>
            <v:group style="position:absolute;left:9610;top:2118;width:215;height:2" coordorigin="9610,2118" coordsize="215,2">
              <v:shape style="position:absolute;left:9610;top:2118;width:215;height:2" coordorigin="9610,2118" coordsize="215,0" path="m9610,2118l9825,2118e" filled="false" stroked="true" strokeweight=".24541pt" strokecolor="#d9d9d9">
                <v:path arrowok="t"/>
              </v:shape>
            </v:group>
            <v:group style="position:absolute;left:9610;top:1602;width:215;height:2" coordorigin="9610,1602" coordsize="215,2">
              <v:shape style="position:absolute;left:9610;top:1602;width:215;height:2" coordorigin="9610,1602" coordsize="215,0" path="m9610,1602l9825,1602e" filled="false" stroked="true" strokeweight=".24541pt" strokecolor="#d9d9d9">
                <v:path arrowok="t"/>
              </v:shape>
            </v:group>
            <v:group style="position:absolute;left:9610;top:1085;width:215;height:2" coordorigin="9610,1085" coordsize="215,2">
              <v:shape style="position:absolute;left:9610;top:1085;width:215;height:2" coordorigin="9610,1085" coordsize="215,0" path="m9610,1085l9825,1085e" filled="false" stroked="true" strokeweight=".24541pt" strokecolor="#d9d9d9">
                <v:path arrowok="t"/>
              </v:shape>
            </v:group>
            <v:group style="position:absolute;left:9610;top:569;width:215;height:2" coordorigin="9610,569" coordsize="215,2">
              <v:shape style="position:absolute;left:9610;top:569;width:215;height:2" coordorigin="9610,569" coordsize="215,0" path="m9610,569l9825,569e" filled="false" stroked="true" strokeweight=".24541pt" strokecolor="#d9d9d9">
                <v:path arrowok="t"/>
              </v:shape>
            </v:group>
            <v:group style="position:absolute;left:9825;top:156;width:215;height:2478" coordorigin="9825,156" coordsize="215,2478">
              <v:shape style="position:absolute;left:9825;top:156;width:215;height:2478" coordorigin="9825,156" coordsize="215,2478" path="m10040,2634l9825,2634,9825,156,10040,156,10040,2634xe" filled="true" fillcolor="#c00000" stroked="false">
                <v:path arrowok="t"/>
                <v:fill type="solid"/>
              </v:shape>
            </v:group>
            <v:group style="position:absolute;left:9181;top:2118;width:215;height:2" coordorigin="9181,2118" coordsize="215,2">
              <v:shape style="position:absolute;left:9181;top:2118;width:215;height:2" coordorigin="9181,2118" coordsize="215,0" path="m9181,2118l9395,2118e" filled="false" stroked="true" strokeweight=".24541pt" strokecolor="#d9d9d9">
                <v:path arrowok="t"/>
              </v:shape>
            </v:group>
            <v:group style="position:absolute;left:9181;top:1602;width:215;height:2" coordorigin="9181,1602" coordsize="215,2">
              <v:shape style="position:absolute;left:9181;top:1602;width:215;height:2" coordorigin="9181,1602" coordsize="215,0" path="m9181,1602l9395,1602e" filled="false" stroked="true" strokeweight=".24541pt" strokecolor="#d9d9d9">
                <v:path arrowok="t"/>
              </v:shape>
            </v:group>
            <v:group style="position:absolute;left:9181;top:1085;width:215;height:2" coordorigin="9181,1085" coordsize="215,2">
              <v:shape style="position:absolute;left:9181;top:1085;width:215;height:2" coordorigin="9181,1085" coordsize="215,0" path="m9181,1085l9395,1085e" filled="false" stroked="true" strokeweight=".24541pt" strokecolor="#d9d9d9">
                <v:path arrowok="t"/>
              </v:shape>
            </v:group>
            <v:group style="position:absolute;left:9181;top:569;width:215;height:2" coordorigin="9181,569" coordsize="215,2">
              <v:shape style="position:absolute;left:9181;top:569;width:215;height:2" coordorigin="9181,569" coordsize="215,0" path="m9181,569l9395,569e" filled="false" stroked="true" strokeweight=".24541pt" strokecolor="#d9d9d9">
                <v:path arrowok="t"/>
              </v:shape>
            </v:group>
            <v:group style="position:absolute;left:9395;top:362;width:215;height:2272" coordorigin="9395,362" coordsize="215,2272">
              <v:shape style="position:absolute;left:9395;top:362;width:215;height:2272" coordorigin="9395,362" coordsize="215,2272" path="m9610,2634l9395,2634,9395,362,9610,362,9610,2634xe" filled="true" fillcolor="#c00000" stroked="false">
                <v:path arrowok="t"/>
                <v:fill type="solid"/>
              </v:shape>
            </v:group>
            <v:group style="position:absolute;left:8751;top:2118;width:215;height:2" coordorigin="8751,2118" coordsize="215,2">
              <v:shape style="position:absolute;left:8751;top:2118;width:215;height:2" coordorigin="8751,2118" coordsize="215,0" path="m8751,2118l8966,2118e" filled="false" stroked="true" strokeweight=".24541pt" strokecolor="#d9d9d9">
                <v:path arrowok="t"/>
              </v:shape>
            </v:group>
            <v:group style="position:absolute;left:8751;top:1602;width:215;height:2" coordorigin="8751,1602" coordsize="215,2">
              <v:shape style="position:absolute;left:8751;top:1602;width:215;height:2" coordorigin="8751,1602" coordsize="215,0" path="m8751,1602l8966,1602e" filled="false" stroked="true" strokeweight=".24541pt" strokecolor="#d9d9d9">
                <v:path arrowok="t"/>
              </v:shape>
            </v:group>
            <v:group style="position:absolute;left:8751;top:1085;width:215;height:2" coordorigin="8751,1085" coordsize="215,2">
              <v:shape style="position:absolute;left:8751;top:1085;width:215;height:2" coordorigin="8751,1085" coordsize="215,0" path="m8751,1085l8966,1085e" filled="false" stroked="true" strokeweight=".24541pt" strokecolor="#d9d9d9">
                <v:path arrowok="t"/>
              </v:shape>
            </v:group>
            <v:group style="position:absolute;left:8751;top:569;width:215;height:2" coordorigin="8751,569" coordsize="215,2">
              <v:shape style="position:absolute;left:8751;top:569;width:215;height:2" coordorigin="8751,569" coordsize="215,0" path="m8751,569l8966,569e" filled="false" stroked="true" strokeweight=".24541pt" strokecolor="#d9d9d9">
                <v:path arrowok="t"/>
              </v:shape>
            </v:group>
            <v:group style="position:absolute;left:8966;top:466;width:215;height:2168" coordorigin="8966,466" coordsize="215,2168">
              <v:shape style="position:absolute;left:8966;top:466;width:215;height:2168" coordorigin="8966,466" coordsize="215,2168" path="m9181,2634l8966,2634,8966,466,9181,466,9181,2634xe" filled="true" fillcolor="#c00000" stroked="false">
                <v:path arrowok="t"/>
                <v:fill type="solid"/>
              </v:shape>
            </v:group>
            <v:group style="position:absolute;left:8320;top:2118;width:215;height:2" coordorigin="8320,2118" coordsize="215,2">
              <v:shape style="position:absolute;left:8320;top:2118;width:215;height:2" coordorigin="8320,2118" coordsize="215,0" path="m8320,2118l8535,2118e" filled="false" stroked="true" strokeweight=".24541pt" strokecolor="#d9d9d9">
                <v:path arrowok="t"/>
              </v:shape>
            </v:group>
            <v:group style="position:absolute;left:8320;top:1602;width:215;height:2" coordorigin="8320,1602" coordsize="215,2">
              <v:shape style="position:absolute;left:8320;top:1602;width:215;height:2" coordorigin="8320,1602" coordsize="215,0" path="m8320,1602l8535,1602e" filled="false" stroked="true" strokeweight=".24541pt" strokecolor="#d9d9d9">
                <v:path arrowok="t"/>
              </v:shape>
            </v:group>
            <v:group style="position:absolute;left:8320;top:1085;width:215;height:2" coordorigin="8320,1085" coordsize="215,2">
              <v:shape style="position:absolute;left:8320;top:1085;width:215;height:2" coordorigin="8320,1085" coordsize="215,0" path="m8320,1085l8535,1085e" filled="false" stroked="true" strokeweight=".24541pt" strokecolor="#d9d9d9">
                <v:path arrowok="t"/>
              </v:shape>
            </v:group>
            <v:group style="position:absolute;left:8320;top:569;width:215;height:2" coordorigin="8320,569" coordsize="215,2">
              <v:shape style="position:absolute;left:8320;top:569;width:215;height:2" coordorigin="8320,569" coordsize="215,0" path="m8320,569l8535,569e" filled="false" stroked="true" strokeweight=".24541pt" strokecolor="#d9d9d9">
                <v:path arrowok="t"/>
              </v:shape>
            </v:group>
            <v:group style="position:absolute;left:8535;top:414;width:216;height:2221" coordorigin="8535,414" coordsize="216,2221">
              <v:shape style="position:absolute;left:8535;top:414;width:216;height:2221" coordorigin="8535,414" coordsize="216,2221" path="m8751,2634l8535,2634,8535,414,8751,414,8751,2634xe" filled="true" fillcolor="#c00000" stroked="false">
                <v:path arrowok="t"/>
                <v:fill type="solid"/>
              </v:shape>
            </v:group>
            <v:group style="position:absolute;left:7891;top:2118;width:215;height:2" coordorigin="7891,2118" coordsize="215,2">
              <v:shape style="position:absolute;left:7891;top:2118;width:215;height:2" coordorigin="7891,2118" coordsize="215,0" path="m7891,2118l8106,2118e" filled="false" stroked="true" strokeweight=".24541pt" strokecolor="#d9d9d9">
                <v:path arrowok="t"/>
              </v:shape>
            </v:group>
            <v:group style="position:absolute;left:7891;top:1602;width:215;height:2" coordorigin="7891,1602" coordsize="215,2">
              <v:shape style="position:absolute;left:7891;top:1602;width:215;height:2" coordorigin="7891,1602" coordsize="215,0" path="m7891,1602l8106,1602e" filled="false" stroked="true" strokeweight=".24541pt" strokecolor="#d9d9d9">
                <v:path arrowok="t"/>
              </v:shape>
            </v:group>
            <v:group style="position:absolute;left:7891;top:1085;width:215;height:2" coordorigin="7891,1085" coordsize="215,2">
              <v:shape style="position:absolute;left:7891;top:1085;width:215;height:2" coordorigin="7891,1085" coordsize="215,0" path="m7891,1085l8106,1085e" filled="false" stroked="true" strokeweight=".24541pt" strokecolor="#d9d9d9">
                <v:path arrowok="t"/>
              </v:shape>
            </v:group>
            <v:group style="position:absolute;left:6709;top:569;width:1397;height:2" coordorigin="6709,569" coordsize="1397,2">
              <v:shape style="position:absolute;left:6709;top:569;width:1397;height:2" coordorigin="6709,569" coordsize="1397,0" path="m6709,569l8106,569e" filled="false" stroked="true" strokeweight=".24541pt" strokecolor="#d9d9d9">
                <v:path arrowok="t"/>
              </v:shape>
            </v:group>
            <v:group style="position:absolute;left:8106;top:466;width:215;height:2168" coordorigin="8106,466" coordsize="215,2168">
              <v:shape style="position:absolute;left:8106;top:466;width:215;height:2168" coordorigin="8106,466" coordsize="215,2168" path="m8320,2634l8106,2634,8106,466,8320,466,8320,2634xe" filled="true" fillcolor="#c00000" stroked="false">
                <v:path arrowok="t"/>
                <v:fill type="solid"/>
              </v:shape>
            </v:group>
            <v:group style="position:absolute;left:7461;top:2118;width:215;height:2" coordorigin="7461,2118" coordsize="215,2">
              <v:shape style="position:absolute;left:7461;top:2118;width:215;height:2" coordorigin="7461,2118" coordsize="215,0" path="m7461,2118l7676,2118e" filled="false" stroked="true" strokeweight=".24541pt" strokecolor="#d9d9d9">
                <v:path arrowok="t"/>
              </v:shape>
            </v:group>
            <v:group style="position:absolute;left:7461;top:1602;width:215;height:2" coordorigin="7461,1602" coordsize="215,2">
              <v:shape style="position:absolute;left:7461;top:1602;width:215;height:2" coordorigin="7461,1602" coordsize="215,0" path="m7461,1602l7676,1602e" filled="false" stroked="true" strokeweight=".24541pt" strokecolor="#d9d9d9">
                <v:path arrowok="t"/>
              </v:shape>
            </v:group>
            <v:group style="position:absolute;left:7461;top:1085;width:215;height:2" coordorigin="7461,1085" coordsize="215,2">
              <v:shape style="position:absolute;left:7461;top:1085;width:215;height:2" coordorigin="7461,1085" coordsize="215,0" path="m7461,1085l7676,1085e" filled="false" stroked="true" strokeweight=".24541pt" strokecolor="#d9d9d9">
                <v:path arrowok="t"/>
              </v:shape>
            </v:group>
            <v:group style="position:absolute;left:7676;top:827;width:215;height:1808" coordorigin="7676,827" coordsize="215,1808">
              <v:shape style="position:absolute;left:7676;top:827;width:215;height:1808" coordorigin="7676,827" coordsize="215,1808" path="m7891,2634l7676,2634,7676,827,7891,827,7891,2634xe" filled="true" fillcolor="#c00000" stroked="false">
                <v:path arrowok="t"/>
                <v:fill type="solid"/>
              </v:shape>
            </v:group>
            <v:group style="position:absolute;left:7031;top:2118;width:215;height:2" coordorigin="7031,2118" coordsize="215,2">
              <v:shape style="position:absolute;left:7031;top:2118;width:215;height:2" coordorigin="7031,2118" coordsize="215,0" path="m7031,2118l7246,2118e" filled="false" stroked="true" strokeweight=".24541pt" strokecolor="#d9d9d9">
                <v:path arrowok="t"/>
              </v:shape>
            </v:group>
            <v:group style="position:absolute;left:7031;top:1602;width:215;height:2" coordorigin="7031,1602" coordsize="215,2">
              <v:shape style="position:absolute;left:7031;top:1602;width:215;height:2" coordorigin="7031,1602" coordsize="215,0" path="m7031,1602l7246,1602e" filled="false" stroked="true" strokeweight=".24541pt" strokecolor="#d9d9d9">
                <v:path arrowok="t"/>
              </v:shape>
            </v:group>
            <v:group style="position:absolute;left:7031;top:1085;width:215;height:2" coordorigin="7031,1085" coordsize="215,2">
              <v:shape style="position:absolute;left:7031;top:1085;width:215;height:2" coordorigin="7031,1085" coordsize="215,0" path="m7031,1085l7246,1085e" filled="false" stroked="true" strokeweight=".24541pt" strokecolor="#d9d9d9">
                <v:path arrowok="t"/>
              </v:shape>
            </v:group>
            <v:group style="position:absolute;left:7246;top:672;width:215;height:1962" coordorigin="7246,672" coordsize="215,1962">
              <v:shape style="position:absolute;left:7246;top:672;width:215;height:1962" coordorigin="7246,672" coordsize="215,1962" path="m7461,2634l7246,2634,7246,672,7461,672,7461,2634xe" filled="true" fillcolor="#c00000" stroked="false">
                <v:path arrowok="t"/>
                <v:fill type="solid"/>
              </v:shape>
            </v:group>
            <v:group style="position:absolute;left:6709;top:2118;width:108;height:2" coordorigin="6709,2118" coordsize="108,2">
              <v:shape style="position:absolute;left:6709;top:2118;width:108;height:2" coordorigin="6709,2118" coordsize="108,0" path="m6709,2118l6817,2118e" filled="false" stroked="true" strokeweight=".24541pt" strokecolor="#d9d9d9">
                <v:path arrowok="t"/>
              </v:shape>
            </v:group>
            <v:group style="position:absolute;left:6709;top:1602;width:108;height:2" coordorigin="6709,1602" coordsize="108,2">
              <v:shape style="position:absolute;left:6709;top:1602;width:108;height:2" coordorigin="6709,1602" coordsize="108,0" path="m6709,1602l6817,1602e" filled="false" stroked="true" strokeweight=".24541pt" strokecolor="#d9d9d9">
                <v:path arrowok="t"/>
              </v:shape>
            </v:group>
            <v:group style="position:absolute;left:6709;top:1085;width:108;height:2" coordorigin="6709,1085" coordsize="108,2">
              <v:shape style="position:absolute;left:6709;top:1085;width:108;height:2" coordorigin="6709,1085" coordsize="108,0" path="m6709,1085l6817,1085e" filled="false" stroked="true" strokeweight=".24541pt" strokecolor="#d9d9d9">
                <v:path arrowok="t"/>
              </v:shape>
            </v:group>
            <v:group style="position:absolute;left:6817;top:827;width:215;height:1808" coordorigin="6817,827" coordsize="215,1808">
              <v:shape style="position:absolute;left:6817;top:827;width:215;height:1808" coordorigin="6817,827" coordsize="215,1808" path="m7031,2634l6817,2634,6817,827,7031,827,7031,2634xe" filled="true" fillcolor="#c00000" stroked="false">
                <v:path arrowok="t"/>
                <v:fill type="solid"/>
              </v:shape>
            </v:group>
            <v:group style="position:absolute;left:6709;top:2634;width:4729;height:2" coordorigin="6709,2634" coordsize="4729,2">
              <v:shape style="position:absolute;left:6709;top:2634;width:4729;height:2" coordorigin="6709,2634" coordsize="4729,0" path="m6709,2634l11437,2634e" filled="false" stroked="true" strokeweight=".24541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17,000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17"/>
            <w:col w:w="6641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5,000</w:t>
      </w:r>
      <w:r>
        <w:rPr>
          <w:rFonts w:ascii="Calibri"/>
          <w:sz w:val="8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16,000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17"/>
            <w:col w:w="6641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4,500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15,000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17"/>
            <w:col w:w="664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4,000</w:t>
      </w:r>
      <w:r>
        <w:rPr>
          <w:rFonts w:ascii="Calibri"/>
          <w:sz w:val="8"/>
        </w:rPr>
      </w: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14,000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17"/>
            <w:col w:w="6641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3,500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56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13,000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17"/>
            <w:col w:w="664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w w:val="115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-22" w:right="0" w:firstLine="7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Jul</w:t>
      </w:r>
      <w:r>
        <w:rPr>
          <w:rFonts w:ascii="Calibri"/>
          <w:color w:val="585858"/>
          <w:spacing w:val="20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'17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74" w:right="0" w:hanging="5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5"/>
          <w:sz w:val="8"/>
        </w:rPr>
        <w:t>Jan </w:t>
      </w:r>
      <w:r>
        <w:rPr>
          <w:rFonts w:ascii="Calibri"/>
          <w:color w:val="585858"/>
          <w:spacing w:val="-1"/>
          <w:w w:val="115"/>
          <w:sz w:val="8"/>
        </w:rPr>
        <w:t>'18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70" w:right="0" w:firstLine="7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Jul</w:t>
      </w:r>
      <w:r>
        <w:rPr>
          <w:rFonts w:ascii="Calibri"/>
          <w:color w:val="585858"/>
          <w:spacing w:val="20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'18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74" w:right="0" w:hanging="5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5"/>
          <w:sz w:val="8"/>
        </w:rPr>
        <w:t>Jan </w:t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770" w:right="0" w:firstLine="7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Jul</w:t>
      </w:r>
      <w:r>
        <w:rPr>
          <w:rFonts w:ascii="Calibri"/>
          <w:color w:val="585858"/>
          <w:spacing w:val="20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46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12,000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632" w:val="left" w:leader="none"/>
          <w:tab w:pos="1062" w:val="left" w:leader="none"/>
          <w:tab w:pos="1492" w:val="left" w:leader="none"/>
          <w:tab w:pos="1921" w:val="left" w:leader="none"/>
          <w:tab w:pos="2351" w:val="left" w:leader="none"/>
          <w:tab w:pos="2781" w:val="left" w:leader="none"/>
          <w:tab w:pos="3211" w:val="left" w:leader="none"/>
          <w:tab w:pos="3641" w:val="left" w:leader="none"/>
          <w:tab w:pos="4071" w:val="left" w:leader="none"/>
          <w:tab w:pos="4500" w:val="left" w:leader="none"/>
        </w:tabs>
        <w:spacing w:before="0"/>
        <w:ind w:left="20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8" w:equalWidth="0">
            <w:col w:w="1089" w:space="40"/>
            <w:col w:w="93" w:space="272"/>
            <w:col w:w="894" w:space="272"/>
            <w:col w:w="885" w:space="272"/>
            <w:col w:w="894" w:space="272"/>
            <w:col w:w="885" w:space="40"/>
            <w:col w:w="716" w:space="40"/>
            <w:col w:w="5576"/>
          </w:cols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1266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1252" w:right="1274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Hot Springs MSA = Garland 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237"/>
        <w:gridCol w:w="1063"/>
        <w:gridCol w:w="1045"/>
        <w:gridCol w:w="1046"/>
        <w:gridCol w:w="1260"/>
      </w:tblGrid>
      <w:tr>
        <w:trPr>
          <w:trHeight w:val="340" w:hRule="exact"/>
        </w:trPr>
        <w:tc>
          <w:tcPr>
            <w:tcW w:w="285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75512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54"/>
        <w:gridCol w:w="1073"/>
        <w:gridCol w:w="1056"/>
        <w:gridCol w:w="1248"/>
      </w:tblGrid>
      <w:tr>
        <w:trPr>
          <w:trHeight w:val="464" w:hRule="exact"/>
        </w:trPr>
        <w:tc>
          <w:tcPr>
            <w:tcW w:w="7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0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5"/>
        <w:rPr>
          <w:rFonts w:ascii="Segoe UI" w:hAnsi="Segoe UI" w:cs="Segoe UI" w:eastAsia="Segoe UI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36,000</w:t>
      </w:r>
      <w:r>
        <w:rPr>
          <w:rFonts w:ascii="Calibri"/>
          <w:sz w:val="13"/>
        </w:rPr>
      </w:r>
    </w:p>
    <w:p>
      <w:pPr>
        <w:spacing w:line="253" w:lineRule="exact" w:before="46"/>
        <w:ind w:left="1539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3" w:lineRule="exact" w:before="0"/>
        <w:ind w:left="1539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7.624535pt;margin-top:18.128717pt;width:424.8pt;height:.1pt;mso-position-horizontal-relative:page;mso-position-vertical-relative:paragraph;z-index:2368" coordorigin="2152,363" coordsize="8496,2">
            <v:shape style="position:absolute;left:2152;top:363;width:8496;height:2" coordorigin="2152,363" coordsize="8496,0" path="m2152,363l10648,363e" filled="false" stroked="true" strokeweight=".409714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02" w:space="903"/>
            <w:col w:w="9335"/>
          </w:cols>
        </w:sectPr>
      </w:pPr>
    </w:p>
    <w:p>
      <w:pPr>
        <w:spacing w:line="240" w:lineRule="auto" w:before="12"/>
        <w:rPr>
          <w:rFonts w:ascii="Segoe UI" w:hAnsi="Segoe UI" w:cs="Segoe UI" w:eastAsia="Segoe UI"/>
          <w:sz w:val="27"/>
          <w:szCs w:val="27"/>
        </w:rPr>
      </w:pPr>
    </w:p>
    <w:p>
      <w:pPr>
        <w:spacing w:before="78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419678pt;margin-top:6.707475pt;width:425.2pt;height:136.4pt;mso-position-horizontal-relative:page;mso-position-vertical-relative:paragraph;z-index:2344" coordorigin="2148,134" coordsize="8504,2728">
            <v:group style="position:absolute;left:2152;top:2597;width:8496;height:2" coordorigin="2152,2597" coordsize="8496,2">
              <v:shape style="position:absolute;left:2152;top:2597;width:8496;height:2" coordorigin="2152,2597" coordsize="8496,0" path="m2152,2597l10648,2597e" filled="false" stroked="true" strokeweight=".409714pt" strokecolor="#d9d9d9">
                <v:path arrowok="t"/>
              </v:shape>
            </v:group>
            <v:group style="position:absolute;left:2152;top:1988;width:8496;height:2" coordorigin="2152,1988" coordsize="8496,2">
              <v:shape style="position:absolute;left:2152;top:1988;width:8496;height:2" coordorigin="2152,1988" coordsize="8496,0" path="m2152,1988l10648,1988e" filled="false" stroked="true" strokeweight=".409714pt" strokecolor="#d9d9d9">
                <v:path arrowok="t"/>
              </v:shape>
            </v:group>
            <v:group style="position:absolute;left:2506;top:1618;width:7788;height:1224" coordorigin="2506,1618" coordsize="7788,1224">
              <v:shape style="position:absolute;left:2506;top:1618;width:7788;height:1224" coordorigin="2506,1618" coordsize="7788,1224" path="m2506,2841l2577,2831,2648,2825,2719,2820,2754,2818,2790,2816,2860,2811,2931,2803,3002,2792,3073,2775,3144,2751,3214,2720,3285,2678,3356,2627,3427,2569,3498,2505,3568,2438,3639,2369,3675,2334,3710,2300,3781,2233,3852,2169,3922,2111,3958,2082,4029,2018,4099,1949,4135,1914,4170,1878,4241,1809,4312,1745,4383,1690,4453,1649,4524,1623,4560,1618,4595,1618,4666,1638,4736,1691,4807,1771,4878,1872,4913,1927,4949,1984,4984,2042,5020,2101,5055,2159,5090,2214,5126,2268,5161,2317,5232,2401,5303,2459,5374,2484,5409,2485,5444,2479,5515,2450,5586,2404,5657,2347,5728,2285,5763,2254,5834,2196,5905,2149,5975,2118,6046,2111,6082,2117,6152,2143,6223,2187,6294,2242,6365,2306,6436,2373,6471,2406,6542,2470,6613,2526,6683,2570,6754,2598,6825,2609,6860,2610,6896,2608,6967,2598,7037,2581,7108,2560,7179,2536,7214,2525,7285,2504,7356,2487,7427,2477,7462,2476,7497,2477,7568,2483,7639,2495,7710,2510,7781,2528,7816,2537,7851,2546,7922,2563,7993,2579,8064,2590,8135,2597,8170,2598,8205,2597,8276,2590,8347,2579,8418,2563,8489,2546,8524,2537,8559,2528,8630,2510,8701,2495,8772,2483,8843,2477,8878,2476,8913,2477,8984,2482,9055,2492,9126,2505,9197,2521,9267,2538,9303,2546,9338,2554,9409,2570,9480,2584,9551,2594,9621,2601,9692,2604,9763,2606,9834,2607,9869,2607,9940,2605,10011,2604,10081,2602,10117,2601,10152,2600,10188,2599,10223,2598,10258,2598,10294,2598e" filled="false" stroked="true" strokeweight="1.989953pt" strokecolor="#000000">
                <v:path arrowok="t"/>
                <v:stroke dashstyle="longDash"/>
              </v:shape>
            </v:group>
            <v:group style="position:absolute;left:2152;top:1381;width:8496;height:2" coordorigin="2152,1381" coordsize="8496,2">
              <v:shape style="position:absolute;left:2152;top:1381;width:8496;height:2" coordorigin="2152,1381" coordsize="8496,0" path="m2152,1381l10648,1381e" filled="false" stroked="true" strokeweight=".409714pt" strokecolor="#d9d9d9">
                <v:path arrowok="t"/>
              </v:shape>
            </v:group>
            <v:group style="position:absolute;left:2507;top:879;width:7788;height:1232" coordorigin="2507,879" coordsize="7788,1232">
              <v:shape style="position:absolute;left:2507;top:879;width:7788;height:1232" coordorigin="2507,879" coordsize="7788,1232" path="m2507,2111l2578,2088,2648,2068,2719,2049,2755,2040,2790,2031,2861,2012,2932,1991,3002,1967,3073,1939,3144,1906,3215,1867,3286,1820,3356,1765,3427,1704,3498,1638,3569,1570,3604,1536,3640,1502,3710,1435,3781,1371,3852,1311,3923,1259,3958,1233,3994,1207,4029,1179,4064,1150,4100,1122,4135,1093,4206,1036,4277,985,4347,940,4418,906,4489,885,4560,879,4595,884,4666,910,4737,966,4808,1046,4878,1145,4914,1199,4949,1255,4985,1312,5020,1369,5055,1425,5091,1480,5126,1532,5162,1581,5232,1665,5303,1726,5374,1758,5445,1765,5480,1761,5551,1741,5622,1709,5693,1669,5763,1626,5799,1604,5870,1563,5940,1529,6011,1507,6082,1500,6117,1500,6153,1502,6224,1510,6294,1522,6365,1539,6436,1557,6471,1566,6507,1576,6578,1593,6648,1609,6719,1620,6790,1626,6861,1629,6896,1630,6931,1629,7002,1628,7073,1625,7144,1622,7179,1621,7215,1620,7250,1619,7285,1618,7321,1618,7356,1618,7427,1621,7498,1627,7569,1638,7639,1651,7710,1667,7781,1684,7816,1692,7887,1708,7958,1723,8029,1735,8100,1743,8170,1745,8206,1745,8277,1739,8347,1729,8418,1716,8489,1700,8560,1684,8595,1675,8631,1667,8701,1651,8772,1638,8843,1627,8914,1621,8985,1617,9055,1615,9126,1615,9162,1615,9232,1616,9303,1618,9374,1620,9409,1621,9480,1623,9551,1624,9586,1624,10294,1624e" filled="false" stroked="true" strokeweight="1.990072pt" strokecolor="#7e7e7e">
                <v:path arrowok="t"/>
              </v:shape>
            </v:group>
            <v:group style="position:absolute;left:2152;top:772;width:8496;height:2" coordorigin="2152,772" coordsize="8496,2">
              <v:shape style="position:absolute;left:2152;top:772;width:8496;height:2" coordorigin="2152,772" coordsize="8496,0" path="m2152,772l10648,772e" filled="false" stroked="true" strokeweight=".409714pt" strokecolor="#d9d9d9">
                <v:path arrowok="t"/>
              </v:shape>
            </v:group>
            <v:group style="position:absolute;left:2152;top:162;width:8496;height:2" coordorigin="2152,162" coordsize="8496,2">
              <v:shape style="position:absolute;left:2152;top:162;width:8496;height:2" coordorigin="2152,162" coordsize="8496,0" path="m2152,162l10648,162e" filled="false" stroked="true" strokeweight=".409714pt" strokecolor="#d9d9d9">
                <v:path arrowok="t"/>
              </v:shape>
            </v:group>
            <v:group style="position:absolute;left:2507;top:154;width:4248;height:1271" coordorigin="2507,154" coordsize="4248,1271">
              <v:shape style="position:absolute;left:2507;top:154;width:4248;height:1271" coordorigin="2507,154" coordsize="4248,1271" path="m2507,1380l2578,1383,2648,1390,2719,1399,2755,1404,2790,1409,2861,1418,2932,1424,2967,1425,3002,1425,3073,1419,3144,1405,3215,1380,3286,1344,3356,1297,3427,1242,3498,1181,3569,1114,3640,1044,3710,973,3746,938,3817,869,3887,803,3923,772,3958,740,4029,672,4100,599,4171,525,4206,487,4277,414,4347,345,4418,283,4489,230,4560,189,4631,163,4701,154,4737,157,4808,172,4878,200,4949,235,5020,274,5055,294,5091,314,5162,351,5232,382,5303,401,5374,408,5409,407,5480,400,5551,385,5622,366,5693,346,5728,335,5763,325,5834,306,5905,291,5976,284,6011,283,6047,285,6121,295,6199,314,6281,339,6364,367,6445,399,6522,431,6594,461,6627,476,6658,489,6687,501,6712,512,6735,521,6755,528e" filled="false" stroked="true" strokeweight="2.013264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35,500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35,000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34,500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624535pt;margin-top:4.265659pt;width:424.8pt;height:.1pt;mso-position-horizontal-relative:page;mso-position-vertical-relative:paragraph;z-index:2320" coordorigin="2152,85" coordsize="8496,2">
            <v:shape style="position:absolute;left:2152;top:85;width:8496;height:2" coordorigin="2152,85" coordsize="8496,0" path="m2152,85l10648,85e" filled="false" stroked="true" strokeweight=".409714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33,000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624535pt;margin-top:4.220157pt;width:424.8pt;height:.1pt;mso-position-horizontal-relative:page;mso-position-vertical-relative:paragraph;z-index:2296" coordorigin="2152,84" coordsize="8496,2">
            <v:shape style="position:absolute;left:2152;top:84;width:8496;height:2" coordorigin="2152,84" coordsize="8496,0" path="m2152,84l10648,84e" filled="false" stroked="true" strokeweight=".409714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32,500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32,000</w:t>
      </w:r>
      <w:r>
        <w:rPr>
          <w:rFonts w:ascii="Calibri"/>
          <w:sz w:val="13"/>
        </w:rPr>
      </w: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line="20" w:lineRule="atLeast"/>
        <w:ind w:left="10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5.2pt;height:.45pt;mso-position-horizontal-relative:char;mso-position-vertical-relative:line" coordorigin="0,0" coordsize="8504,9">
            <v:group style="position:absolute;left:4;top:4;width:8496;height:2" coordorigin="4,4" coordsize="8496,2">
              <v:shape style="position:absolute;left:4;top:4;width:8496;height:2" coordorigin="4,4" coordsize="8496,0" path="m4,4l8499,4e" filled="false" stroked="true" strokeweight=".409714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35" w:val="left" w:leader="none"/>
          <w:tab w:pos="1810" w:val="left" w:leader="none"/>
          <w:tab w:pos="2541" w:val="left" w:leader="none"/>
          <w:tab w:pos="3226" w:val="left" w:leader="none"/>
          <w:tab w:pos="3978" w:val="left" w:leader="none"/>
          <w:tab w:pos="4686" w:val="left" w:leader="none"/>
          <w:tab w:pos="5373" w:val="left" w:leader="none"/>
          <w:tab w:pos="6090" w:val="left" w:leader="none"/>
          <w:tab w:pos="6782" w:val="left" w:leader="none"/>
          <w:tab w:pos="7491" w:val="left" w:leader="none"/>
          <w:tab w:pos="8201" w:val="left" w:leader="none"/>
        </w:tabs>
        <w:spacing w:before="66"/>
        <w:ind w:left="43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J</w:t>
        <w:tab/>
      </w:r>
      <w:r>
        <w:rPr>
          <w:rFonts w:ascii="Calibri"/>
          <w:color w:val="585858"/>
          <w:w w:val="125"/>
          <w:sz w:val="13"/>
        </w:rPr>
        <w:t>F</w:t>
        <w:tab/>
      </w:r>
      <w:r>
        <w:rPr>
          <w:rFonts w:ascii="Calibri"/>
          <w:color w:val="585858"/>
          <w:w w:val="125"/>
          <w:sz w:val="13"/>
        </w:rPr>
        <w:t>M</w:t>
        <w:tab/>
        <w:t>A</w:t>
        <w:tab/>
        <w:t>M</w:t>
        <w:tab/>
        <w:t>J</w:t>
        <w:tab/>
        <w:t>J</w:t>
        <w:tab/>
        <w:t>A</w:t>
        <w:tab/>
        <w:t>S</w:t>
        <w:tab/>
      </w:r>
      <w:r>
        <w:rPr>
          <w:rFonts w:ascii="Calibri"/>
          <w:color w:val="585858"/>
          <w:w w:val="125"/>
          <w:sz w:val="13"/>
        </w:rPr>
        <w:t>O</w:t>
        <w:tab/>
      </w:r>
      <w:r>
        <w:rPr>
          <w:rFonts w:ascii="Calibri"/>
          <w:color w:val="585858"/>
          <w:w w:val="125"/>
          <w:sz w:val="13"/>
        </w:rPr>
        <w:t>N</w:t>
        <w:tab/>
        <w:t>D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2002" w:space="40"/>
            <w:col w:w="10198"/>
          </w:cols>
        </w:sectPr>
      </w:pPr>
    </w:p>
    <w:p>
      <w:pPr>
        <w:tabs>
          <w:tab w:pos="1333" w:val="left" w:leader="none"/>
          <w:tab w:pos="2212" w:val="left" w:leader="none"/>
        </w:tabs>
        <w:spacing w:before="107"/>
        <w:ind w:left="455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45.969772pt;margin-top:9.615771pt;width:17.25pt;height:.1pt;mso-position-horizontal-relative:page;mso-position-vertical-relative:paragraph;z-index:2392" coordorigin="4919,192" coordsize="345,2">
            <v:shape style="position:absolute;left:4919;top:192;width:345;height:2" coordorigin="4919,192" coordsize="345,0" path="m4919,192l5264,192e" filled="false" stroked="true" strokeweight="1.980282pt" strokecolor="#000000">
              <v:path arrowok="t"/>
              <v:stroke dashstyle="longDash"/>
            </v:shape>
            <w10:wrap type="none"/>
          </v:group>
        </w:pict>
      </w:r>
      <w:r>
        <w:rPr/>
        <w:pict>
          <v:group style="position:absolute;margin-left:289.908447pt;margin-top:9.616056pt;width:17.25pt;height:.1pt;mso-position-horizontal-relative:page;mso-position-vertical-relative:paragraph;z-index:-275368" coordorigin="5798,192" coordsize="345,2">
            <v:shape style="position:absolute;left:5798;top:192;width:345;height:2" coordorigin="5798,192" coordsize="345,0" path="m5798,192l6143,192e" filled="false" stroked="true" strokeweight="1.980282pt" strokecolor="#7e7e7e">
              <v:path arrowok="t"/>
            </v:shape>
            <w10:wrap type="none"/>
          </v:group>
        </w:pict>
      </w:r>
      <w:r>
        <w:rPr/>
        <w:pict>
          <v:group style="position:absolute;margin-left:333.847137pt;margin-top:9.616056pt;width:17.25pt;height:.1pt;mso-position-horizontal-relative:page;mso-position-vertical-relative:paragraph;z-index:-275344" coordorigin="6677,192" coordsize="345,2">
            <v:shape style="position:absolute;left:6677;top:192;width:345;height:2" coordorigin="6677,192" coordsize="345,0" path="m6677,192l7022,192e" filled="false" stroked="true" strokeweight="1.980282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spacing w:after="0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1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Jonesboro MSA = Craighead &amp;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z w:val="18"/>
        </w:rPr>
        <w:t> 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237"/>
        <w:gridCol w:w="1063"/>
        <w:gridCol w:w="1043"/>
        <w:gridCol w:w="1023"/>
        <w:gridCol w:w="1285"/>
      </w:tblGrid>
      <w:tr>
        <w:trPr>
          <w:trHeight w:val="340" w:hRule="exact"/>
        </w:trPr>
        <w:tc>
          <w:tcPr>
            <w:tcW w:w="285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65,744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1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63,723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-125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75272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54"/>
        <w:gridCol w:w="1067"/>
        <w:gridCol w:w="1056"/>
        <w:gridCol w:w="1253"/>
      </w:tblGrid>
      <w:tr>
        <w:trPr>
          <w:trHeight w:val="469" w:hRule="exact"/>
        </w:trPr>
        <w:tc>
          <w:tcPr>
            <w:tcW w:w="7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1"/>
          <w:pgSz w:w="12240" w:h="15840"/>
          <w:pgMar w:footer="673" w:header="0" w:top="2080" w:bottom="860" w:left="0" w:right="0"/>
          <w:pgNumType w:start="11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70,000</w:t>
      </w:r>
      <w:r>
        <w:rPr>
          <w:rFonts w:ascii="Calibri"/>
          <w:sz w:val="13"/>
        </w:rPr>
      </w:r>
    </w:p>
    <w:p>
      <w:pPr>
        <w:spacing w:line="253" w:lineRule="exact" w:before="46"/>
        <w:ind w:left="1538" w:right="365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by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3"/>
          <w:sz w:val="20"/>
        </w:rPr>
        <w:t>Type</w:t>
      </w:r>
      <w:r>
        <w:rPr>
          <w:rFonts w:ascii="Segoe UI"/>
          <w:sz w:val="20"/>
        </w:rPr>
      </w:r>
    </w:p>
    <w:p>
      <w:pPr>
        <w:spacing w:line="253" w:lineRule="exact" w:before="0"/>
        <w:ind w:left="1538" w:right="365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line="240" w:lineRule="auto" w:before="10"/>
        <w:rPr>
          <w:rFonts w:ascii="Segoe UI" w:hAnsi="Segoe UI" w:cs="Segoe UI" w:eastAsia="Segoe UI"/>
          <w:sz w:val="7"/>
          <w:szCs w:val="7"/>
        </w:rPr>
      </w:pPr>
    </w:p>
    <w:p>
      <w:pPr>
        <w:spacing w:line="20" w:lineRule="atLeast"/>
        <w:ind w:left="37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424pt;height:.45pt;mso-position-horizontal-relative:char;mso-position-vertical-relative:line" coordorigin="0,0" coordsize="8480,9">
            <v:group style="position:absolute;left:4;top:4;width:8472;height:2" coordorigin="4,4" coordsize="8472,2">
              <v:shape style="position:absolute;left:4;top:4;width:8472;height:2" coordorigin="4,4" coordsize="8472,0" path="m4,4l8476,4e" filled="false" stroked="true" strokeweight=".40398pt" strokecolor="#d9d9d9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before="168"/>
        <w:ind w:left="1538" w:right="3665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Service Providing + Goods Producing = Nonfarm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z w:val="18"/>
        </w:rPr>
        <w:t> Jobs</w:t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2015" w:space="108"/>
            <w:col w:w="10117"/>
          </w:cols>
        </w:sectPr>
      </w:pPr>
    </w:p>
    <w:p>
      <w:pPr>
        <w:spacing w:line="240" w:lineRule="auto" w:before="4"/>
        <w:rPr>
          <w:rFonts w:ascii="Segoe UI" w:hAnsi="Segoe UI" w:cs="Segoe UI" w:eastAsia="Segoe UI"/>
          <w:sz w:val="12"/>
          <w:szCs w:val="12"/>
        </w:rPr>
      </w:pPr>
    </w:p>
    <w:p>
      <w:pPr>
        <w:spacing w:before="0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247475pt;margin-top:4.271055pt;width:423.6pt;height:.1pt;mso-position-horizontal-relative:page;mso-position-vertical-relative:paragraph;z-index:2560" coordorigin="2165,85" coordsize="8472,2">
            <v:shape style="position:absolute;left:2165;top:85;width:8472;height:2" coordorigin="2165,85" coordsize="8472,0" path="m2165,85l10637,85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60,000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045486pt;margin-top:-22.065506pt;width:424pt;height:201.9pt;mso-position-horizontal-relative:page;mso-position-vertical-relative:paragraph;z-index:2536" coordorigin="2161,-441" coordsize="8480,4038">
            <v:group style="position:absolute;left:10445;top:2906;width:192;height:2" coordorigin="10445,2906" coordsize="192,2">
              <v:shape style="position:absolute;left:10445;top:2906;width:192;height:2" coordorigin="10445,2906" coordsize="192,0" path="m10445,2906l10637,2906e" filled="false" stroked="true" strokeweight=".40398pt" strokecolor="#d9d9d9">
                <v:path arrowok="t"/>
              </v:shape>
            </v:group>
            <v:group style="position:absolute;left:9674;top:2906;width:387;height:2" coordorigin="9674,2906" coordsize="387,2">
              <v:shape style="position:absolute;left:9674;top:2906;width:387;height:2" coordorigin="9674,2906" coordsize="387,0" path="m9674,2906l10060,2906e" filled="false" stroked="true" strokeweight=".40398pt" strokecolor="#d9d9d9">
                <v:path arrowok="t"/>
              </v:shape>
            </v:group>
            <v:group style="position:absolute;left:10445;top:2220;width:192;height:2" coordorigin="10445,2220" coordsize="192,2">
              <v:shape style="position:absolute;left:10445;top:2220;width:192;height:2" coordorigin="10445,2220" coordsize="192,0" path="m10445,2220l10637,2220e" filled="false" stroked="true" strokeweight=".40398pt" strokecolor="#d9d9d9">
                <v:path arrowok="t"/>
              </v:shape>
            </v:group>
            <v:group style="position:absolute;left:9674;top:2220;width:387;height:2" coordorigin="9674,2220" coordsize="387,2">
              <v:shape style="position:absolute;left:9674;top:2220;width:387;height:2" coordorigin="9674,2220" coordsize="387,0" path="m9674,2220l10060,2220e" filled="false" stroked="true" strokeweight=".40398pt" strokecolor="#d9d9d9">
                <v:path arrowok="t"/>
              </v:shape>
            </v:group>
            <v:group style="position:absolute;left:10445;top:1534;width:192;height:2" coordorigin="10445,1534" coordsize="192,2">
              <v:shape style="position:absolute;left:10445;top:1534;width:192;height:2" coordorigin="10445,1534" coordsize="192,0" path="m10445,1534l10637,1534e" filled="false" stroked="true" strokeweight=".40398pt" strokecolor="#d9d9d9">
                <v:path arrowok="t"/>
              </v:shape>
            </v:group>
            <v:group style="position:absolute;left:9674;top:1534;width:387;height:2" coordorigin="9674,1534" coordsize="387,2">
              <v:shape style="position:absolute;left:9674;top:1534;width:387;height:2" coordorigin="9674,1534" coordsize="387,0" path="m9674,1534l10060,1534e" filled="false" stroked="true" strokeweight=".40398pt" strokecolor="#d9d9d9">
                <v:path arrowok="t"/>
              </v:shape>
            </v:group>
            <v:group style="position:absolute;left:10445;top:849;width:192;height:2" coordorigin="10445,849" coordsize="192,2">
              <v:shape style="position:absolute;left:10445;top:849;width:192;height:2" coordorigin="10445,849" coordsize="192,0" path="m10445,849l10637,849e" filled="false" stroked="true" strokeweight=".40398pt" strokecolor="#d9d9d9">
                <v:path arrowok="t"/>
              </v:shape>
            </v:group>
            <v:group style="position:absolute;left:9674;top:849;width:387;height:2" coordorigin="9674,849" coordsize="387,2">
              <v:shape style="position:absolute;left:9674;top:849;width:387;height:2" coordorigin="9674,849" coordsize="387,0" path="m9674,849l10060,849e" filled="false" stroked="true" strokeweight=".40398pt" strokecolor="#d9d9d9">
                <v:path arrowok="t"/>
              </v:shape>
            </v:group>
            <v:group style="position:absolute;left:10060;top:259;width:385;height:3333" coordorigin="10060,259" coordsize="385,3333">
              <v:shape style="position:absolute;left:10060;top:259;width:385;height:3333" coordorigin="10060,259" coordsize="385,3333" path="m10445,3592l10060,3592,10060,259,10445,259,10445,3592xe" filled="true" fillcolor="#c00000" stroked="false">
                <v:path arrowok="t"/>
                <v:fill type="solid"/>
              </v:shape>
            </v:group>
            <v:group style="position:absolute;left:8904;top:2906;width:385;height:2" coordorigin="8904,2906" coordsize="385,2">
              <v:shape style="position:absolute;left:8904;top:2906;width:385;height:2" coordorigin="8904,2906" coordsize="385,0" path="m8904,2906l9289,2906e" filled="false" stroked="true" strokeweight=".40398pt" strokecolor="#d9d9d9">
                <v:path arrowok="t"/>
              </v:shape>
            </v:group>
            <v:group style="position:absolute;left:8904;top:2220;width:385;height:2" coordorigin="8904,2220" coordsize="385,2">
              <v:shape style="position:absolute;left:8904;top:2220;width:385;height:2" coordorigin="8904,2220" coordsize="385,0" path="m8904,2220l9289,2220e" filled="false" stroked="true" strokeweight=".40398pt" strokecolor="#d9d9d9">
                <v:path arrowok="t"/>
              </v:shape>
            </v:group>
            <v:group style="position:absolute;left:8904;top:1534;width:385;height:2" coordorigin="8904,1534" coordsize="385,2">
              <v:shape style="position:absolute;left:8904;top:1534;width:385;height:2" coordorigin="8904,1534" coordsize="385,0" path="m8904,1534l9289,1534e" filled="false" stroked="true" strokeweight=".40398pt" strokecolor="#d9d9d9">
                <v:path arrowok="t"/>
              </v:shape>
            </v:group>
            <v:group style="position:absolute;left:8904;top:849;width:385;height:2" coordorigin="8904,849" coordsize="385,2">
              <v:shape style="position:absolute;left:8904;top:849;width:385;height:2" coordorigin="8904,849" coordsize="385,0" path="m8904,849l9289,849e" filled="false" stroked="true" strokeweight=".40398pt" strokecolor="#d9d9d9">
                <v:path arrowok="t"/>
              </v:shape>
            </v:group>
            <v:group style="position:absolute;left:9289;top:341;width:385;height:3251" coordorigin="9289,341" coordsize="385,3251">
              <v:shape style="position:absolute;left:9289;top:341;width:385;height:3251" coordorigin="9289,341" coordsize="385,3251" path="m9674,3592l9289,3592,9289,341,9674,341,9674,3592xe" filled="true" fillcolor="#c00000" stroked="false">
                <v:path arrowok="t"/>
                <v:fill type="solid"/>
              </v:shape>
            </v:group>
            <v:group style="position:absolute;left:8134;top:2906;width:385;height:2" coordorigin="8134,2906" coordsize="385,2">
              <v:shape style="position:absolute;left:8134;top:2906;width:385;height:2" coordorigin="8134,2906" coordsize="385,0" path="m8134,2906l8519,2906e" filled="false" stroked="true" strokeweight=".40398pt" strokecolor="#d9d9d9">
                <v:path arrowok="t"/>
              </v:shape>
            </v:group>
            <v:group style="position:absolute;left:8134;top:2220;width:385;height:2" coordorigin="8134,2220" coordsize="385,2">
              <v:shape style="position:absolute;left:8134;top:2220;width:385;height:2" coordorigin="8134,2220" coordsize="385,0" path="m8134,2220l8519,2220e" filled="false" stroked="true" strokeweight=".40398pt" strokecolor="#d9d9d9">
                <v:path arrowok="t"/>
              </v:shape>
            </v:group>
            <v:group style="position:absolute;left:8134;top:1534;width:385;height:2" coordorigin="8134,1534" coordsize="385,2">
              <v:shape style="position:absolute;left:8134;top:1534;width:385;height:2" coordorigin="8134,1534" coordsize="385,0" path="m8134,1534l8519,1534e" filled="false" stroked="true" strokeweight=".40398pt" strokecolor="#d9d9d9">
                <v:path arrowok="t"/>
              </v:shape>
            </v:group>
            <v:group style="position:absolute;left:8134;top:849;width:385;height:2" coordorigin="8134,849" coordsize="385,2">
              <v:shape style="position:absolute;left:8134;top:849;width:385;height:2" coordorigin="8134,849" coordsize="385,0" path="m8134,849l8519,849e" filled="false" stroked="true" strokeweight=".40398pt" strokecolor="#d9d9d9">
                <v:path arrowok="t"/>
              </v:shape>
            </v:group>
            <v:group style="position:absolute;left:8519;top:381;width:385;height:3211" coordorigin="8519,381" coordsize="385,3211">
              <v:shape style="position:absolute;left:8519;top:381;width:385;height:3211" coordorigin="8519,381" coordsize="385,3211" path="m8904,3592l8519,3592,8519,381,8904,381,8904,3592xe" filled="true" fillcolor="#c00000" stroked="false">
                <v:path arrowok="t"/>
                <v:fill type="solid"/>
              </v:shape>
            </v:group>
            <v:group style="position:absolute;left:7364;top:2906;width:385;height:2" coordorigin="7364,2906" coordsize="385,2">
              <v:shape style="position:absolute;left:7364;top:2906;width:385;height:2" coordorigin="7364,2906" coordsize="385,0" path="m7364,2906l7749,2906e" filled="false" stroked="true" strokeweight=".40398pt" strokecolor="#d9d9d9">
                <v:path arrowok="t"/>
              </v:shape>
            </v:group>
            <v:group style="position:absolute;left:7364;top:2220;width:385;height:2" coordorigin="7364,2220" coordsize="385,2">
              <v:shape style="position:absolute;left:7364;top:2220;width:385;height:2" coordorigin="7364,2220" coordsize="385,0" path="m7364,2220l7749,2220e" filled="false" stroked="true" strokeweight=".40398pt" strokecolor="#d9d9d9">
                <v:path arrowok="t"/>
              </v:shape>
            </v:group>
            <v:group style="position:absolute;left:7364;top:1534;width:385;height:2" coordorigin="7364,1534" coordsize="385,2">
              <v:shape style="position:absolute;left:7364;top:1534;width:385;height:2" coordorigin="7364,1534" coordsize="385,0" path="m7364,1534l7749,1534e" filled="false" stroked="true" strokeweight=".40398pt" strokecolor="#d9d9d9">
                <v:path arrowok="t"/>
              </v:shape>
            </v:group>
            <v:group style="position:absolute;left:7364;top:849;width:385;height:2" coordorigin="7364,849" coordsize="385,2">
              <v:shape style="position:absolute;left:7364;top:849;width:385;height:2" coordorigin="7364,849" coordsize="385,0" path="m7364,849l7749,849e" filled="false" stroked="true" strokeweight=".40398pt" strokecolor="#d9d9d9">
                <v:path arrowok="t"/>
              </v:shape>
            </v:group>
            <v:group style="position:absolute;left:7749;top:443;width:385;height:3149" coordorigin="7749,443" coordsize="385,3149">
              <v:shape style="position:absolute;left:7749;top:443;width:385;height:3149" coordorigin="7749,443" coordsize="385,3149" path="m8134,3592l7749,3592,7749,443,8134,443,8134,3592xe" filled="true" fillcolor="#c00000" stroked="false">
                <v:path arrowok="t"/>
                <v:fill type="solid"/>
              </v:shape>
            </v:group>
            <v:group style="position:absolute;left:6594;top:2906;width:385;height:2" coordorigin="6594,2906" coordsize="385,2">
              <v:shape style="position:absolute;left:6594;top:2906;width:385;height:2" coordorigin="6594,2906" coordsize="385,0" path="m6594,2906l6979,2906e" filled="false" stroked="true" strokeweight=".40398pt" strokecolor="#d9d9d9">
                <v:path arrowok="t"/>
              </v:shape>
            </v:group>
            <v:group style="position:absolute;left:6594;top:2220;width:385;height:2" coordorigin="6594,2220" coordsize="385,2">
              <v:shape style="position:absolute;left:6594;top:2220;width:385;height:2" coordorigin="6594,2220" coordsize="385,0" path="m6594,2220l6979,2220e" filled="false" stroked="true" strokeweight=".40398pt" strokecolor="#d9d9d9">
                <v:path arrowok="t"/>
              </v:shape>
            </v:group>
            <v:group style="position:absolute;left:6594;top:1534;width:385;height:2" coordorigin="6594,1534" coordsize="385,2">
              <v:shape style="position:absolute;left:6594;top:1534;width:385;height:2" coordorigin="6594,1534" coordsize="385,0" path="m6594,1534l6979,1534e" filled="false" stroked="true" strokeweight=".40398pt" strokecolor="#d9d9d9">
                <v:path arrowok="t"/>
              </v:shape>
            </v:group>
            <v:group style="position:absolute;left:6594;top:849;width:385;height:2" coordorigin="6594,849" coordsize="385,2">
              <v:shape style="position:absolute;left:6594;top:849;width:385;height:2" coordorigin="6594,849" coordsize="385,0" path="m6594,849l6979,849e" filled="false" stroked="true" strokeweight=".40398pt" strokecolor="#d9d9d9">
                <v:path arrowok="t"/>
              </v:shape>
            </v:group>
            <v:group style="position:absolute;left:6979;top:540;width:385;height:3052" coordorigin="6979,540" coordsize="385,3052">
              <v:shape style="position:absolute;left:6979;top:540;width:385;height:3052" coordorigin="6979,540" coordsize="385,3052" path="m7364,3592l6979,3592,6979,540,7364,540,7364,3592xe" filled="true" fillcolor="#c00000" stroked="false">
                <v:path arrowok="t"/>
                <v:fill type="solid"/>
              </v:shape>
            </v:group>
            <v:group style="position:absolute;left:5824;top:2906;width:385;height:2" coordorigin="5824,2906" coordsize="385,2">
              <v:shape style="position:absolute;left:5824;top:2906;width:385;height:2" coordorigin="5824,2906" coordsize="385,0" path="m5824,2906l6209,2906e" filled="false" stroked="true" strokeweight=".40398pt" strokecolor="#d9d9d9">
                <v:path arrowok="t"/>
              </v:shape>
            </v:group>
            <v:group style="position:absolute;left:5824;top:2220;width:385;height:2" coordorigin="5824,2220" coordsize="385,2">
              <v:shape style="position:absolute;left:5824;top:2220;width:385;height:2" coordorigin="5824,2220" coordsize="385,0" path="m5824,2220l6209,2220e" filled="false" stroked="true" strokeweight=".40398pt" strokecolor="#d9d9d9">
                <v:path arrowok="t"/>
              </v:shape>
            </v:group>
            <v:group style="position:absolute;left:5824;top:1534;width:385;height:2" coordorigin="5824,1534" coordsize="385,2">
              <v:shape style="position:absolute;left:5824;top:1534;width:385;height:2" coordorigin="5824,1534" coordsize="385,0" path="m5824,1534l6209,1534e" filled="false" stroked="true" strokeweight=".40398pt" strokecolor="#d9d9d9">
                <v:path arrowok="t"/>
              </v:shape>
            </v:group>
            <v:group style="position:absolute;left:5824;top:849;width:385;height:2" coordorigin="5824,849" coordsize="385,2">
              <v:shape style="position:absolute;left:5824;top:849;width:385;height:2" coordorigin="5824,849" coordsize="385,0" path="m5824,849l6209,849e" filled="false" stroked="true" strokeweight=".40398pt" strokecolor="#d9d9d9">
                <v:path arrowok="t"/>
              </v:shape>
            </v:group>
            <v:group style="position:absolute;left:6209;top:636;width:385;height:2956" coordorigin="6209,636" coordsize="385,2956">
              <v:shape style="position:absolute;left:6209;top:636;width:385;height:2956" coordorigin="6209,636" coordsize="385,2956" path="m6594,3592l6209,3592,6209,636,6594,636,6594,3592xe" filled="true" fillcolor="#c00000" stroked="false">
                <v:path arrowok="t"/>
                <v:fill type="solid"/>
              </v:shape>
            </v:group>
            <v:group style="position:absolute;left:5053;top:2906;width:385;height:2" coordorigin="5053,2906" coordsize="385,2">
              <v:shape style="position:absolute;left:5053;top:2906;width:385;height:2" coordorigin="5053,2906" coordsize="385,0" path="m5053,2906l5438,2906e" filled="false" stroked="true" strokeweight=".40398pt" strokecolor="#d9d9d9">
                <v:path arrowok="t"/>
              </v:shape>
            </v:group>
            <v:group style="position:absolute;left:5053;top:2220;width:385;height:2" coordorigin="5053,2220" coordsize="385,2">
              <v:shape style="position:absolute;left:5053;top:2220;width:385;height:2" coordorigin="5053,2220" coordsize="385,0" path="m5053,2220l5438,2220e" filled="false" stroked="true" strokeweight=".40398pt" strokecolor="#d9d9d9">
                <v:path arrowok="t"/>
              </v:shape>
            </v:group>
            <v:group style="position:absolute;left:5053;top:1534;width:385;height:2" coordorigin="5053,1534" coordsize="385,2">
              <v:shape style="position:absolute;left:5053;top:1534;width:385;height:2" coordorigin="5053,1534" coordsize="385,0" path="m5053,1534l5438,1534e" filled="false" stroked="true" strokeweight=".40398pt" strokecolor="#d9d9d9">
                <v:path arrowok="t"/>
              </v:shape>
            </v:group>
            <v:group style="position:absolute;left:5053;top:849;width:385;height:2" coordorigin="5053,849" coordsize="385,2">
              <v:shape style="position:absolute;left:5053;top:849;width:385;height:2" coordorigin="5053,849" coordsize="385,0" path="m5053,849l5438,849e" filled="false" stroked="true" strokeweight=".40398pt" strokecolor="#d9d9d9">
                <v:path arrowok="t"/>
              </v:shape>
            </v:group>
            <v:group style="position:absolute;left:5438;top:691;width:387;height:2901" coordorigin="5438,691" coordsize="387,2901">
              <v:shape style="position:absolute;left:5438;top:691;width:387;height:2901" coordorigin="5438,691" coordsize="387,2901" path="m5824,3592l5438,3592,5438,691,5824,691,5824,3592xe" filled="true" fillcolor="#c00000" stroked="false">
                <v:path arrowok="t"/>
                <v:fill type="solid"/>
              </v:shape>
            </v:group>
            <v:group style="position:absolute;left:4283;top:2906;width:385;height:2" coordorigin="4283,2906" coordsize="385,2">
              <v:shape style="position:absolute;left:4283;top:2906;width:385;height:2" coordorigin="4283,2906" coordsize="385,0" path="m4283,2906l4668,2906e" filled="false" stroked="true" strokeweight=".40398pt" strokecolor="#d9d9d9">
                <v:path arrowok="t"/>
              </v:shape>
            </v:group>
            <v:group style="position:absolute;left:4283;top:2220;width:385;height:2" coordorigin="4283,2220" coordsize="385,2">
              <v:shape style="position:absolute;left:4283;top:2220;width:385;height:2" coordorigin="4283,2220" coordsize="385,0" path="m4283,2220l4668,2220e" filled="false" stroked="true" strokeweight=".40398pt" strokecolor="#d9d9d9">
                <v:path arrowok="t"/>
              </v:shape>
            </v:group>
            <v:group style="position:absolute;left:4283;top:1534;width:385;height:2" coordorigin="4283,1534" coordsize="385,2">
              <v:shape style="position:absolute;left:4283;top:1534;width:385;height:2" coordorigin="4283,1534" coordsize="385,0" path="m4283,1534l4668,1534e" filled="false" stroked="true" strokeweight=".40398pt" strokecolor="#d9d9d9">
                <v:path arrowok="t"/>
              </v:shape>
            </v:group>
            <v:group style="position:absolute;left:4283;top:849;width:385;height:2" coordorigin="4283,849" coordsize="385,2">
              <v:shape style="position:absolute;left:4283;top:849;width:385;height:2" coordorigin="4283,849" coordsize="385,0" path="m4283,849l4668,849e" filled="false" stroked="true" strokeweight=".40398pt" strokecolor="#d9d9d9">
                <v:path arrowok="t"/>
              </v:shape>
            </v:group>
            <v:group style="position:absolute;left:4668;top:787;width:385;height:2805" coordorigin="4668,787" coordsize="385,2805">
              <v:shape style="position:absolute;left:4668;top:787;width:385;height:2805" coordorigin="4668,787" coordsize="385,2805" path="m5053,3592l4668,3592,4668,787,5053,787,5053,3592xe" filled="true" fillcolor="#c00000" stroked="false">
                <v:path arrowok="t"/>
                <v:fill type="solid"/>
              </v:shape>
            </v:group>
            <v:group style="position:absolute;left:3513;top:2906;width:385;height:2" coordorigin="3513,2906" coordsize="385,2">
              <v:shape style="position:absolute;left:3513;top:2906;width:385;height:2" coordorigin="3513,2906" coordsize="385,0" path="m3513,2906l3898,2906e" filled="false" stroked="true" strokeweight=".40398pt" strokecolor="#d9d9d9">
                <v:path arrowok="t"/>
              </v:shape>
            </v:group>
            <v:group style="position:absolute;left:3513;top:2220;width:385;height:2" coordorigin="3513,2220" coordsize="385,2">
              <v:shape style="position:absolute;left:3513;top:2220;width:385;height:2" coordorigin="3513,2220" coordsize="385,0" path="m3513,2220l3898,2220e" filled="false" stroked="true" strokeweight=".40398pt" strokecolor="#d9d9d9">
                <v:path arrowok="t"/>
              </v:shape>
            </v:group>
            <v:group style="position:absolute;left:3513;top:1534;width:385;height:2" coordorigin="3513,1534" coordsize="385,2">
              <v:shape style="position:absolute;left:3513;top:1534;width:385;height:2" coordorigin="3513,1534" coordsize="385,0" path="m3513,1534l3898,1534e" filled="false" stroked="true" strokeweight=".40398pt" strokecolor="#d9d9d9">
                <v:path arrowok="t"/>
              </v:shape>
            </v:group>
            <v:group style="position:absolute;left:3513;top:849;width:385;height:2" coordorigin="3513,849" coordsize="385,2">
              <v:shape style="position:absolute;left:3513;top:849;width:385;height:2" coordorigin="3513,849" coordsize="385,0" path="m3513,849l3898,849e" filled="false" stroked="true" strokeweight=".40398pt" strokecolor="#d9d9d9">
                <v:path arrowok="t"/>
              </v:shape>
            </v:group>
            <v:group style="position:absolute;left:3898;top:767;width:385;height:2826" coordorigin="3898,767" coordsize="385,2826">
              <v:shape style="position:absolute;left:3898;top:767;width:385;height:2826" coordorigin="3898,767" coordsize="385,2826" path="m4283,3592l3898,3592,3898,767,4283,767,4283,3592xe" filled="true" fillcolor="#c00000" stroked="false">
                <v:path arrowok="t"/>
                <v:fill type="solid"/>
              </v:shape>
            </v:group>
            <v:group style="position:absolute;left:2743;top:2906;width:385;height:2" coordorigin="2743,2906" coordsize="385,2">
              <v:shape style="position:absolute;left:2743;top:2906;width:385;height:2" coordorigin="2743,2906" coordsize="385,0" path="m2743,2906l3128,2906e" filled="false" stroked="true" strokeweight=".40398pt" strokecolor="#d9d9d9">
                <v:path arrowok="t"/>
              </v:shape>
            </v:group>
            <v:group style="position:absolute;left:2743;top:2220;width:385;height:2" coordorigin="2743,2220" coordsize="385,2">
              <v:shape style="position:absolute;left:2743;top:2220;width:385;height:2" coordorigin="2743,2220" coordsize="385,0" path="m2743,2220l3128,2220e" filled="false" stroked="true" strokeweight=".40398pt" strokecolor="#d9d9d9">
                <v:path arrowok="t"/>
              </v:shape>
            </v:group>
            <v:group style="position:absolute;left:2743;top:1534;width:385;height:2" coordorigin="2743,1534" coordsize="385,2">
              <v:shape style="position:absolute;left:2743;top:1534;width:385;height:2" coordorigin="2743,1534" coordsize="385,0" path="m2743,1534l3128,1534e" filled="false" stroked="true" strokeweight=".40398pt" strokecolor="#d9d9d9">
                <v:path arrowok="t"/>
              </v:shape>
            </v:group>
            <v:group style="position:absolute;left:2743;top:849;width:385;height:2" coordorigin="2743,849" coordsize="385,2">
              <v:shape style="position:absolute;left:2743;top:849;width:385;height:2" coordorigin="2743,849" coordsize="385,0" path="m2743,849l3128,849e" filled="false" stroked="true" strokeweight=".40398pt" strokecolor="#d9d9d9">
                <v:path arrowok="t"/>
              </v:shape>
            </v:group>
            <v:group style="position:absolute;left:3128;top:876;width:385;height:2717" coordorigin="3128,876" coordsize="385,2717">
              <v:shape style="position:absolute;left:3128;top:876;width:385;height:2717" coordorigin="3128,876" coordsize="385,2717" path="m3513,3592l3128,3592,3128,876,3513,876,3513,3592xe" filled="true" fillcolor="#c00000" stroked="false">
                <v:path arrowok="t"/>
                <v:fill type="solid"/>
              </v:shape>
            </v:group>
            <v:group style="position:absolute;left:2165;top:2906;width:194;height:2" coordorigin="2165,2906" coordsize="194,2">
              <v:shape style="position:absolute;left:2165;top:2906;width:194;height:2" coordorigin="2165,2906" coordsize="194,0" path="m2165,2906l2358,2906e" filled="false" stroked="true" strokeweight=".40398pt" strokecolor="#d9d9d9">
                <v:path arrowok="t"/>
              </v:shape>
            </v:group>
            <v:group style="position:absolute;left:2165;top:2220;width:194;height:2" coordorigin="2165,2220" coordsize="194,2">
              <v:shape style="position:absolute;left:2165;top:2220;width:194;height:2" coordorigin="2165,2220" coordsize="194,0" path="m2165,2220l2358,2220e" filled="false" stroked="true" strokeweight=".40398pt" strokecolor="#d9d9d9">
                <v:path arrowok="t"/>
              </v:shape>
            </v:group>
            <v:group style="position:absolute;left:2165;top:1534;width:194;height:2" coordorigin="2165,1534" coordsize="194,2">
              <v:shape style="position:absolute;left:2165;top:1534;width:194;height:2" coordorigin="2165,1534" coordsize="194,0" path="m2165,1534l2358,1534e" filled="false" stroked="true" strokeweight=".40398pt" strokecolor="#d9d9d9">
                <v:path arrowok="t"/>
              </v:shape>
            </v:group>
            <v:group style="position:absolute;left:2165;top:849;width:194;height:2" coordorigin="2165,849" coordsize="194,2">
              <v:shape style="position:absolute;left:2165;top:849;width:194;height:2" coordorigin="2165,849" coordsize="194,0" path="m2165,849l2358,849e" filled="false" stroked="true" strokeweight=".40398pt" strokecolor="#d9d9d9">
                <v:path arrowok="t"/>
              </v:shape>
            </v:group>
            <v:group style="position:absolute;left:2358;top:911;width:385;height:2682" coordorigin="2358,911" coordsize="385,2682">
              <v:shape style="position:absolute;left:2358;top:911;width:385;height:2682" coordorigin="2358,911" coordsize="385,2682" path="m2743,3592l2358,3592,2358,911,2743,911,2743,3592xe" filled="true" fillcolor="#c00000" stroked="false">
                <v:path arrowok="t"/>
                <v:fill type="solid"/>
              </v:shape>
            </v:group>
            <v:group style="position:absolute;left:2358;top:306;width:385;height:605" coordorigin="2358,306" coordsize="385,605">
              <v:shape style="position:absolute;left:2358;top:306;width:385;height:605" coordorigin="2358,306" coordsize="385,605" path="m2743,911l2358,911,2358,306,2743,306,2743,911xe" filled="true" fillcolor="#7e7e7e" stroked="false">
                <v:path arrowok="t"/>
                <v:fill type="solid"/>
              </v:shape>
            </v:group>
            <v:group style="position:absolute;left:3128;top:286;width:385;height:590" coordorigin="3128,286" coordsize="385,590">
              <v:shape style="position:absolute;left:3128;top:286;width:385;height:590" coordorigin="3128,286" coordsize="385,590" path="m3513,876l3128,876,3128,286,3513,286,3513,876xe" filled="true" fillcolor="#7e7e7e" stroked="false">
                <v:path arrowok="t"/>
                <v:fill type="solid"/>
              </v:shape>
            </v:group>
            <v:group style="position:absolute;left:2165;top:162;width:3273;height:2" coordorigin="2165,162" coordsize="3273,2">
              <v:shape style="position:absolute;left:2165;top:162;width:3273;height:2" coordorigin="2165,162" coordsize="3273,0" path="m2165,162l5438,162e" filled="false" stroked="true" strokeweight=".40398pt" strokecolor="#d9d9d9">
                <v:path arrowok="t"/>
              </v:shape>
            </v:group>
            <v:group style="position:absolute;left:4668;top:177;width:385;height:611" coordorigin="4668,177" coordsize="385,611">
              <v:shape style="position:absolute;left:4668;top:177;width:385;height:611" coordorigin="4668,177" coordsize="385,611" path="m5053,787l4668,787,4668,177,5053,177,5053,787xe" filled="true" fillcolor="#7e7e7e" stroked="false">
                <v:path arrowok="t"/>
                <v:fill type="solid"/>
              </v:shape>
            </v:group>
            <v:group style="position:absolute;left:3898;top:142;width:385;height:625" coordorigin="3898,142" coordsize="385,625">
              <v:shape style="position:absolute;left:3898;top:142;width:385;height:625" coordorigin="3898,142" coordsize="385,625" path="m4283,767l3898,767,3898,142,4283,142,4283,767xe" filled="true" fillcolor="#7e7e7e" stroked="false">
                <v:path arrowok="t"/>
                <v:fill type="solid"/>
              </v:shape>
            </v:group>
            <v:group style="position:absolute;left:5824;top:162;width:385;height:2" coordorigin="5824,162" coordsize="385,2">
              <v:shape style="position:absolute;left:5824;top:162;width:385;height:2" coordorigin="5824,162" coordsize="385,0" path="m5824,162l6209,162e" filled="false" stroked="true" strokeweight=".40398pt" strokecolor="#d9d9d9">
                <v:path arrowok="t"/>
              </v:shape>
            </v:group>
            <v:group style="position:absolute;left:5438;top:101;width:387;height:590" coordorigin="5438,101" coordsize="387,590">
              <v:shape style="position:absolute;left:5438;top:101;width:387;height:590" coordorigin="5438,101" coordsize="387,590" path="m5824,691l5438,691,5438,101,5824,101,5824,691xe" filled="true" fillcolor="#7e7e7e" stroked="false">
                <v:path arrowok="t"/>
                <v:fill type="solid"/>
              </v:shape>
            </v:group>
            <v:group style="position:absolute;left:6594;top:162;width:385;height:2" coordorigin="6594,162" coordsize="385,2">
              <v:shape style="position:absolute;left:6594;top:162;width:385;height:2" coordorigin="6594,162" coordsize="385,0" path="m6594,162l6979,162e" filled="false" stroked="true" strokeweight=".40398pt" strokecolor="#d9d9d9">
                <v:path arrowok="t"/>
              </v:shape>
            </v:group>
            <v:group style="position:absolute;left:6209;top:39;width:385;height:597" coordorigin="6209,39" coordsize="385,597">
              <v:shape style="position:absolute;left:6209;top:39;width:385;height:597" coordorigin="6209,39" coordsize="385,597" path="m6594,636l6209,636,6209,39,6594,39,6594,636xe" filled="true" fillcolor="#7e7e7e" stroked="false">
                <v:path arrowok="t"/>
                <v:fill type="solid"/>
              </v:shape>
            </v:group>
            <v:group style="position:absolute;left:7364;top:162;width:385;height:2" coordorigin="7364,162" coordsize="385,2">
              <v:shape style="position:absolute;left:7364;top:162;width:385;height:2" coordorigin="7364,162" coordsize="385,0" path="m7364,162l7749,162e" filled="false" stroked="true" strokeweight=".40398pt" strokecolor="#d9d9d9">
                <v:path arrowok="t"/>
              </v:shape>
            </v:group>
            <v:group style="position:absolute;left:6979;top:-71;width:385;height:612" coordorigin="6979,-71" coordsize="385,612">
              <v:shape style="position:absolute;left:6979;top:-71;width:385;height:612" coordorigin="6979,-71" coordsize="385,612" path="m7364,540l6979,540,6979,-71,7364,-71,7364,540xe" filled="true" fillcolor="#7e7e7e" stroked="false">
                <v:path arrowok="t"/>
                <v:fill type="solid"/>
              </v:shape>
            </v:group>
            <v:group style="position:absolute;left:8134;top:162;width:385;height:2" coordorigin="8134,162" coordsize="385,2">
              <v:shape style="position:absolute;left:8134;top:162;width:385;height:2" coordorigin="8134,162" coordsize="385,0" path="m8134,162l8519,162e" filled="false" stroked="true" strokeweight=".40398pt" strokecolor="#d9d9d9">
                <v:path arrowok="t"/>
              </v:shape>
            </v:group>
            <v:group style="position:absolute;left:7749;top:-194;width:385;height:637" coordorigin="7749,-194" coordsize="385,637">
              <v:shape style="position:absolute;left:7749;top:-194;width:385;height:637" coordorigin="7749,-194" coordsize="385,637" path="m8134,443l7749,443,7749,-194,8134,-194,8134,443xe" filled="true" fillcolor="#7e7e7e" stroked="false">
                <v:path arrowok="t"/>
                <v:fill type="solid"/>
              </v:shape>
            </v:group>
            <v:group style="position:absolute;left:8904;top:162;width:385;height:2" coordorigin="8904,162" coordsize="385,2">
              <v:shape style="position:absolute;left:8904;top:162;width:385;height:2" coordorigin="8904,162" coordsize="385,0" path="m8904,162l9289,162e" filled="false" stroked="true" strokeweight=".40398pt" strokecolor="#d9d9d9">
                <v:path arrowok="t"/>
              </v:shape>
            </v:group>
            <v:group style="position:absolute;left:8519;top:-291;width:385;height:672" coordorigin="8519,-291" coordsize="385,672">
              <v:shape style="position:absolute;left:8519;top:-291;width:385;height:672" coordorigin="8519,-291" coordsize="385,672" path="m8904,381l8519,381,8519,-291,8904,-291,8904,381xe" filled="true" fillcolor="#7e7e7e" stroked="false">
                <v:path arrowok="t"/>
                <v:fill type="solid"/>
              </v:shape>
            </v:group>
            <v:group style="position:absolute;left:9674;top:162;width:387;height:2" coordorigin="9674,162" coordsize="387,2">
              <v:shape style="position:absolute;left:9674;top:162;width:387;height:2" coordorigin="9674,162" coordsize="387,0" path="m9674,162l10060,162e" filled="false" stroked="true" strokeweight=".40398pt" strokecolor="#d9d9d9">
                <v:path arrowok="t"/>
              </v:shape>
            </v:group>
            <v:group style="position:absolute;left:9289;top:-346;width:385;height:687" coordorigin="9289,-346" coordsize="385,687">
              <v:shape style="position:absolute;left:9289;top:-346;width:385;height:687" coordorigin="9289,-346" coordsize="385,687" path="m9674,341l9289,341,9289,-346,9674,-346,9674,341xe" filled="true" fillcolor="#7e7e7e" stroked="false">
                <v:path arrowok="t"/>
                <v:fill type="solid"/>
              </v:shape>
            </v:group>
            <v:group style="position:absolute;left:10445;top:162;width:192;height:2" coordorigin="10445,162" coordsize="192,2">
              <v:shape style="position:absolute;left:10445;top:162;width:192;height:2" coordorigin="10445,162" coordsize="192,0" path="m10445,162l10637,162e" filled="false" stroked="true" strokeweight=".40398pt" strokecolor="#d9d9d9">
                <v:path arrowok="t"/>
              </v:shape>
            </v:group>
            <v:group style="position:absolute;left:10060;top:-441;width:385;height:701" coordorigin="10060,-441" coordsize="385,701">
              <v:shape style="position:absolute;left:10060;top:-441;width:385;height:701" coordorigin="10060,-441" coordsize="385,701" path="m10445,259l10060,259,10060,-441,10445,-441,10445,259xe" filled="true" fillcolor="#7e7e7e" stroked="false">
                <v:path arrowok="t"/>
                <v:fill type="solid"/>
              </v:shape>
            </v:group>
            <v:group style="position:absolute;left:2165;top:3592;width:8472;height:2" coordorigin="2165,3592" coordsize="8472,2">
              <v:shape style="position:absolute;left:2165;top:3592;width:8472;height:2" coordorigin="2165,3592" coordsize="8472,0" path="m2165,3592l10637,3592e" filled="false" stroked="true" strokeweight=".40398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930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0</w:t>
      </w:r>
      <w:r>
        <w:rPr>
          <w:rFonts w:ascii="Calibri"/>
          <w:sz w:val="13"/>
        </w:rPr>
      </w:r>
    </w:p>
    <w:p>
      <w:pPr>
        <w:tabs>
          <w:tab w:pos="3154" w:val="left" w:leader="none"/>
          <w:tab w:pos="3924" w:val="left" w:leader="none"/>
          <w:tab w:pos="4694" w:val="left" w:leader="none"/>
          <w:tab w:pos="5464" w:val="left" w:leader="none"/>
          <w:tab w:pos="6235" w:val="left" w:leader="none"/>
          <w:tab w:pos="7005" w:val="left" w:leader="none"/>
          <w:tab w:pos="7775" w:val="left" w:leader="none"/>
          <w:tab w:pos="8545" w:val="left" w:leader="none"/>
          <w:tab w:pos="9315" w:val="left" w:leader="none"/>
          <w:tab w:pos="10085" w:val="left" w:leader="none"/>
        </w:tabs>
        <w:spacing w:before="16"/>
        <w:ind w:left="238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2009</w:t>
        <w:tab/>
        <w:t>2010</w:t>
        <w:tab/>
        <w:t>2011</w:t>
        <w:tab/>
      </w:r>
      <w:r>
        <w:rPr>
          <w:rFonts w:ascii="Calibri"/>
          <w:color w:val="585858"/>
          <w:spacing w:val="-1"/>
          <w:w w:val="120"/>
          <w:sz w:val="13"/>
        </w:rPr>
        <w:t>2012</w:t>
        <w:tab/>
      </w:r>
      <w:r>
        <w:rPr>
          <w:rFonts w:ascii="Calibri"/>
          <w:color w:val="585858"/>
          <w:spacing w:val="-1"/>
          <w:w w:val="125"/>
          <w:sz w:val="13"/>
        </w:rPr>
        <w:t>2013</w:t>
        <w:tab/>
        <w:t>2014</w:t>
        <w:tab/>
        <w:t>2015</w:t>
        <w:tab/>
      </w:r>
      <w:r>
        <w:rPr>
          <w:rFonts w:ascii="Calibri"/>
          <w:color w:val="585858"/>
          <w:spacing w:val="-1"/>
          <w:w w:val="120"/>
          <w:sz w:val="13"/>
        </w:rPr>
        <w:t>2016</w:t>
        <w:tab/>
        <w:t>2017</w:t>
        <w:tab/>
        <w:t>2018</w:t>
        <w:tab/>
      </w:r>
      <w:r>
        <w:rPr>
          <w:rFonts w:ascii="Calibri"/>
          <w:color w:val="585858"/>
          <w:spacing w:val="-1"/>
          <w:w w:val="125"/>
          <w:sz w:val="13"/>
        </w:rPr>
        <w:t>2019</w:t>
      </w:r>
      <w:r>
        <w:rPr>
          <w:rFonts w:ascii="Calibri"/>
          <w:sz w:val="13"/>
        </w:rPr>
      </w:r>
    </w:p>
    <w:p>
      <w:pPr>
        <w:tabs>
          <w:tab w:pos="1701" w:val="left" w:leader="none"/>
        </w:tabs>
        <w:spacing w:before="104"/>
        <w:ind w:left="206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38.959793pt;margin-top:9.493074pt;width:4.55pt;height:.1pt;mso-position-horizontal-relative:page;mso-position-vertical-relative:paragraph;z-index:2584" coordorigin="4779,190" coordsize="91,2">
            <v:shape style="position:absolute;left:4779;top:190;width:91;height:2" coordorigin="4779,190" coordsize="91,0" path="m4779,190l4869,190e" filled="false" stroked="true" strokeweight="3.803709pt" strokecolor="#c00000">
              <v:path arrowok="t"/>
            </v:shape>
            <w10:wrap type="none"/>
          </v:group>
        </w:pict>
      </w:r>
      <w:r>
        <w:rPr/>
        <w:pict>
          <v:group style="position:absolute;margin-left:313.734436pt;margin-top:9.493074pt;width:4.55pt;height:.1pt;mso-position-horizontal-relative:page;mso-position-vertical-relative:paragraph;z-index:-275176" coordorigin="6275,190" coordsize="91,2">
            <v:shape style="position:absolute;left:6275;top:190;width:91;height:2" coordorigin="6275,190" coordsize="91,0" path="m6275,190l6365,190e" filled="false" stroked="true" strokeweight="3.803709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Service</w:t>
      </w:r>
      <w:r>
        <w:rPr>
          <w:rFonts w:ascii="Calibri"/>
          <w:color w:val="585858"/>
          <w:spacing w:val="-2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Providing</w:t>
        <w:tab/>
        <w:t>Goods</w:t>
      </w:r>
      <w:r>
        <w:rPr>
          <w:rFonts w:ascii="Calibri"/>
          <w:color w:val="585858"/>
          <w:spacing w:val="1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Producing</w:t>
      </w:r>
      <w:r>
        <w:rPr>
          <w:rFonts w:ascii="Calibri"/>
          <w:sz w:val="13"/>
        </w:rPr>
      </w:r>
    </w:p>
    <w:p>
      <w:pPr>
        <w:spacing w:after="0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237"/>
        <w:gridCol w:w="1063"/>
        <w:gridCol w:w="1045"/>
        <w:gridCol w:w="1046"/>
        <w:gridCol w:w="1260"/>
      </w:tblGrid>
      <w:tr>
        <w:trPr>
          <w:trHeight w:val="340" w:hRule="exact"/>
        </w:trPr>
        <w:tc>
          <w:tcPr>
            <w:tcW w:w="285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-453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34,237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-486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75128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2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54"/>
        <w:gridCol w:w="1073"/>
        <w:gridCol w:w="1058"/>
        <w:gridCol w:w="1246"/>
      </w:tblGrid>
      <w:tr>
        <w:trPr>
          <w:trHeight w:val="473" w:hRule="exact"/>
        </w:trPr>
        <w:tc>
          <w:tcPr>
            <w:tcW w:w="7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38,000</w:t>
      </w:r>
      <w:r>
        <w:rPr>
          <w:rFonts w:ascii="Calibri"/>
          <w:sz w:val="13"/>
        </w:rPr>
      </w:r>
    </w:p>
    <w:p>
      <w:pPr>
        <w:spacing w:line="253" w:lineRule="exact" w:before="46"/>
        <w:ind w:left="1557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Labor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Force</w:t>
      </w:r>
      <w:r>
        <w:rPr>
          <w:rFonts w:ascii="Segoe UI"/>
          <w:sz w:val="20"/>
        </w:rPr>
      </w:r>
    </w:p>
    <w:p>
      <w:pPr>
        <w:spacing w:line="253" w:lineRule="exact" w:before="0"/>
        <w:ind w:left="1569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8.301277pt;margin-top:18.732212pt;width:424.25pt;height:.1pt;mso-position-horizontal-relative:page;mso-position-vertical-relative:paragraph;z-index:2776" coordorigin="2166,375" coordsize="8485,2">
            <v:shape style="position:absolute;left:2166;top:375;width:8485;height:2" coordorigin="2166,375" coordsize="8485,0" path="m2166,375l10651,375e" filled="false" stroked="true" strokeweight=".402933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July 2016 - July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16" w:space="1624"/>
            <w:col w:w="860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23"/>
          <w:szCs w:val="23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301277pt;margin-top:8.102245pt;width:424.25pt;height:.1pt;mso-position-horizontal-relative:page;mso-position-vertical-relative:paragraph;z-index:2752" coordorigin="2166,162" coordsize="8485,2">
            <v:shape style="position:absolute;left:2166;top:162;width:8485;height:2" coordorigin="2166,162" coordsize="8485,0" path="m2166,162l10651,162e" filled="false" stroked="true" strokeweight=".40293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37,000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099808pt;margin-top:-4.130242pt;width:424.65pt;height:67.650pt;mso-position-horizontal-relative:page;mso-position-vertical-relative:paragraph;z-index:2728" coordorigin="2162,-83" coordsize="8493,1353">
            <v:group style="position:absolute;left:2166;top:983;width:8485;height:2" coordorigin="2166,983" coordsize="8485,2">
              <v:shape style="position:absolute;left:2166;top:983;width:8485;height:2" coordorigin="2166,983" coordsize="8485,0" path="m2166,983l10651,983e" filled="false" stroked="true" strokeweight=".402933pt" strokecolor="#d9d9d9">
                <v:path arrowok="t"/>
              </v:shape>
            </v:group>
            <v:group style="position:absolute;left:2166;top:162;width:8485;height:2" coordorigin="2166,162" coordsize="8485,2">
              <v:shape style="position:absolute;left:2166;top:162;width:8485;height:2" coordorigin="2166,162" coordsize="8485,0" path="m2166,162l10651,162e" filled="false" stroked="true" strokeweight=".402933pt" strokecolor="#d9d9d9">
                <v:path arrowok="t"/>
              </v:shape>
            </v:group>
            <v:group style="position:absolute;left:2281;top:-63;width:8251;height:1314" coordorigin="2281,-63" coordsize="8251,1314">
              <v:shape style="position:absolute;left:2281;top:-63;width:8251;height:1314" coordorigin="2281,-63" coordsize="8251,1314" path="m2281,-1l2321,46,2361,96,2374,113,2414,162,2467,220,2526,266,2581,290,2655,305,2673,308,2691,311,2709,315,2727,320,2747,328,2766,334,2785,340,2804,346,2823,352,2894,380,2946,412,3000,468,3036,517,3071,572,3095,610,3106,629,3141,684,3175,733,3229,793,3291,842,3322,863,3338,874,3399,922,3441,968,3480,1026,3517,1089,3529,1110,3565,1169,3612,1229,3647,1250,3660,1249,3713,1211,3750,1159,3788,1097,3800,1076,3812,1056,3848,999,3900,945,3966,920,4015,914,4031,912,4096,892,4152,845,4191,796,4230,743,4243,725,4282,674,4333,619,4403,589,4469,584,4485,583,4548,571,4607,530,4663,472,4703,423,4730,390,4743,374,4782,328,4808,300,4822,284,4860,233,4885,198,4898,181,4947,121,5007,85,5019,86,5066,126,5101,193,5136,278,5159,337,5170,367,5193,424,5228,495,5276,547,5289,551,5303,550,5357,522,5398,486,5411,474,5466,440,5479,438,5496,443,5561,484,5608,530,5638,563,5653,578,5697,620,5750,648,5823,665,5841,668,5859,671,5929,689,5993,727,6055,774,6101,815,6146,859,6188,902,6224,953,6259,1013,6270,1034,6282,1054,6317,1110,6363,1161,6386,1171,6397,1171,6443,1127,6478,1052,6501,991,6523,923,6535,889,6546,855,6569,790,6592,731,6627,665,6683,623,6699,621,6715,622,6779,644,6810,661,6826,669,6841,676,6856,682,6876,689,6896,697,6915,705,6935,715,6953,724,6972,734,6990,744,7062,773,7101,777,7122,776,7200,762,7273,732,7326,702,7341,693,7355,684,7415,646,7475,598,7519,548,7561,482,7586,424,7610,355,7634,278,7657,199,7669,161,7693,87,7716,24,7750,-44,7785,-63,7796,-56,7831,6,7854,73,7876,155,7899,246,7922,339,7934,385,7957,473,7980,549,8003,609,8043,662,8098,687,8138,692,8158,692,8229,682,8293,655,8343,613,8360,598,8376,583,8426,547,8459,536,8477,538,8546,572,8595,614,8627,644,8643,659,8689,698,8746,724,8817,746,8835,751,8902,781,8958,836,8996,894,9032,958,9044,978,9080,1036,9126,1086,9149,1094,9161,1093,9206,1046,9241,977,9275,893,9287,865,9298,836,9333,756,9367,694,9420,656,9435,656,9496,684,9526,707,9541,719,9601,753,9616,756,9635,755,9711,734,9767,709,9804,690,9823,681,9841,672,9860,664,9879,655,9933,630,10004,594,10074,556,10125,524,10176,489,10193,477,10209,466,10275,422,10332,392,10390,366,10462,338,10480,331,10497,324,10514,318,10532,311e" filled="false" stroked="true" strokeweight="1.95817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36,000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35,000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301277pt;margin-top:8.098018pt;width:424.25pt;height:.1pt;mso-position-horizontal-relative:page;mso-position-vertical-relative:paragraph;z-index:2704" coordorigin="2166,162" coordsize="8485,2">
            <v:shape style="position:absolute;left:2166;top:162;width:8485;height:2" coordorigin="2166,162" coordsize="8485,0" path="m2166,162l10651,162e" filled="false" stroked="true" strokeweight=".40293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5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8.301277pt;margin-top:8.118869pt;width:424.25pt;height:.1pt;mso-position-horizontal-relative:page;mso-position-vertical-relative:paragraph;z-index:2680" coordorigin="2166,162" coordsize="8485,2">
            <v:shape style="position:absolute;left:2166;top:162;width:8485;height:2" coordorigin="2166,162" coordsize="8485,0" path="m2166,162l10651,162e" filled="false" stroked="true" strokeweight=".402933pt" strokecolor="#d9d9d9">
              <v:path arrowok="t"/>
            </v:shape>
            <w10:wrap type="none"/>
          </v:group>
        </w:pict>
      </w:r>
      <w:r>
        <w:rPr/>
        <w:pict>
          <v:group style="position:absolute;margin-left:108.301277pt;margin-top:49.150799pt;width:424.25pt;height:.1pt;mso-position-horizontal-relative:page;mso-position-vertical-relative:paragraph;z-index:-274984" coordorigin="2166,983" coordsize="8485,2">
            <v:shape style="position:absolute;left:2166;top:983;width:8485;height:2" coordorigin="2166,983" coordsize="8485,0" path="m2166,983l10651,983e" filled="false" stroked="true" strokeweight=".40293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33,000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tbl>
      <w:tblPr>
        <w:tblW w:w="0" w:type="auto"/>
        <w:jc w:val="left"/>
        <w:tblInd w:w="15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868"/>
        <w:gridCol w:w="1383"/>
        <w:gridCol w:w="1369"/>
        <w:gridCol w:w="1383"/>
        <w:gridCol w:w="1369"/>
        <w:gridCol w:w="1383"/>
        <w:gridCol w:w="841"/>
      </w:tblGrid>
      <w:tr>
        <w:trPr>
          <w:trHeight w:val="254" w:hRule="exact"/>
        </w:trPr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32,000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8596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9" w:hRule="exact"/>
        </w:trPr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95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Jul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w w:val="125"/>
                <w:sz w:val="13"/>
              </w:rPr>
              <w:t>Jan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Jul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w w:val="125"/>
                <w:sz w:val="13"/>
              </w:rPr>
              <w:t>Jan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Jul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w w:val="125"/>
                <w:sz w:val="13"/>
              </w:rPr>
              <w:t>Jan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right="68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Jul</w:t>
            </w:r>
            <w:r>
              <w:rPr>
                <w:rFonts w:ascii="Calibri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left="82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'16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'17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'17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'18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'18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13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'19</w:t>
            </w:r>
            <w:r>
              <w:rPr>
                <w:rFonts w:ascii="Calibri"/>
                <w:sz w:val="13"/>
              </w:rPr>
            </w:r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/>
              <w:ind w:right="53"/>
              <w:jc w:val="righ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color w:val="585858"/>
                <w:spacing w:val="-1"/>
                <w:w w:val="125"/>
                <w:sz w:val="13"/>
              </w:rPr>
              <w:t>'19</w:t>
            </w:r>
            <w:r>
              <w:rPr>
                <w:rFonts w:ascii="Calibri"/>
                <w:sz w:val="13"/>
              </w:rPr>
            </w:r>
          </w:p>
        </w:tc>
      </w:tr>
    </w:tbl>
    <w:p>
      <w:pPr>
        <w:spacing w:after="0" w:line="150" w:lineRule="exact"/>
        <w:jc w:val="righ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1266" w:right="1274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1219" w:right="1274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0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66" w:right="1274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Memphis, TN-MS-AR MSA =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z w:val="18"/>
        </w:rPr>
        <w:t> Shelby, &amp; Tipton counties in </w:t>
      </w:r>
      <w:r>
        <w:rPr>
          <w:rFonts w:ascii="Segoe UI"/>
          <w:color w:val="231F20"/>
          <w:spacing w:val="-2"/>
          <w:sz w:val="18"/>
        </w:rPr>
        <w:t>Tennessee;</w:t>
      </w:r>
      <w:r>
        <w:rPr>
          <w:rFonts w:ascii="Segoe UI"/>
          <w:color w:val="231F20"/>
          <w:sz w:val="18"/>
        </w:rPr>
        <w:t> Benton, Desoto, Marshall, </w:t>
      </w:r>
      <w:r>
        <w:rPr>
          <w:rFonts w:ascii="Segoe UI"/>
          <w:color w:val="231F20"/>
          <w:spacing w:val="-5"/>
          <w:sz w:val="18"/>
        </w:rPr>
        <w:t>Tate,</w:t>
      </w:r>
      <w:r>
        <w:rPr>
          <w:rFonts w:ascii="Segoe UI"/>
          <w:color w:val="231F20"/>
          <w:sz w:val="18"/>
        </w:rPr>
        <w:t> &amp; Tunica</w:t>
      </w:r>
      <w:r>
        <w:rPr>
          <w:rFonts w:ascii="Segoe UI"/>
          <w:color w:val="231F20"/>
          <w:spacing w:val="28"/>
          <w:sz w:val="18"/>
        </w:rPr>
        <w:t> </w:t>
      </w:r>
      <w:r>
        <w:rPr>
          <w:rFonts w:ascii="Segoe UI"/>
          <w:color w:val="231F20"/>
          <w:sz w:val="18"/>
        </w:rPr>
        <w:t>counties in Mississippi; &amp; Crittenden County in 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86"/>
        <w:gridCol w:w="984"/>
        <w:gridCol w:w="1325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2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2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40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664,291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661,709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644,745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19,546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630,915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629,882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16,069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3,477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0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2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</w:t>
      </w:r>
      <w:r>
        <w:rPr>
          <w:rFonts w:ascii="Segoe UI"/>
          <w:color w:val="231F20"/>
          <w:spacing w:val="-2"/>
          <w:sz w:val="18"/>
        </w:rPr>
        <w:t>Texarkana</w:t>
      </w:r>
      <w:r>
        <w:rPr>
          <w:rFonts w:ascii="Segoe UI"/>
          <w:color w:val="231F20"/>
          <w:sz w:val="18"/>
        </w:rPr>
        <w:t> MSA=  Bowie County in </w:t>
      </w:r>
      <w:r>
        <w:rPr>
          <w:rFonts w:ascii="Segoe UI"/>
          <w:color w:val="231F20"/>
          <w:spacing w:val="-4"/>
          <w:sz w:val="18"/>
        </w:rPr>
        <w:t>Texas</w:t>
      </w:r>
      <w:r>
        <w:rPr>
          <w:rFonts w:ascii="Segoe UI"/>
          <w:color w:val="231F20"/>
          <w:sz w:val="18"/>
        </w:rPr>
        <w:t> &amp; Little River &amp; Miller counties in 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237"/>
        <w:gridCol w:w="1063"/>
        <w:gridCol w:w="1052"/>
        <w:gridCol w:w="1048"/>
        <w:gridCol w:w="1251"/>
      </w:tblGrid>
      <w:tr>
        <w:trPr>
          <w:trHeight w:val="445" w:hRule="exact"/>
        </w:trPr>
        <w:tc>
          <w:tcPr>
            <w:tcW w:w="285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4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Jul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-555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5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2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-0.9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</w:p>
    <w:p>
      <w:pPr>
        <w:spacing w:before="53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640,000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w w:val="101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32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Number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of </w:t>
      </w:r>
      <w:r>
        <w:rPr>
          <w:rFonts w:ascii="Segoe UI"/>
          <w:b/>
          <w:color w:val="231F20"/>
          <w:spacing w:val="-1"/>
          <w:sz w:val="20"/>
        </w:rPr>
        <w:t>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32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July: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  <w:r>
        <w:rPr/>
        <w:br w:type="column"/>
      </w:r>
      <w:r>
        <w:rPr>
          <w:rFonts w:ascii="Segoe UI"/>
          <w:sz w:val="10"/>
        </w:rPr>
      </w: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3"/>
        <w:rPr>
          <w:rFonts w:ascii="Segoe UI" w:hAnsi="Segoe UI" w:cs="Segoe UI" w:eastAsia="Segoe UI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7.0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477" w:right="14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477" w:right="14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July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4" w:equalWidth="0">
            <w:col w:w="1177" w:space="40"/>
            <w:col w:w="3897" w:space="456"/>
            <w:col w:w="993" w:space="40"/>
            <w:col w:w="5637"/>
          </w:cols>
        </w:sectPr>
      </w:pPr>
    </w:p>
    <w:p>
      <w:pPr>
        <w:spacing w:line="240" w:lineRule="auto" w:before="10"/>
        <w:rPr>
          <w:rFonts w:ascii="Segoe UI" w:hAnsi="Segoe UI" w:cs="Segoe UI" w:eastAsia="Segoe UI"/>
          <w:sz w:val="29"/>
          <w:szCs w:val="29"/>
        </w:rPr>
      </w:pPr>
    </w:p>
    <w:p>
      <w:pPr>
        <w:spacing w:after="0" w:line="240" w:lineRule="auto"/>
        <w:rPr>
          <w:rFonts w:ascii="Segoe UI" w:hAnsi="Segoe UI" w:cs="Segoe UI" w:eastAsia="Segoe UI"/>
          <w:sz w:val="29"/>
          <w:szCs w:val="2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620,000</w:t>
      </w:r>
      <w:r>
        <w:rPr>
          <w:rFonts w:ascii="Calibri"/>
          <w:sz w:val="9"/>
        </w:rPr>
      </w: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7.670933pt;margin-top:-17.922546pt;width:234.95pt;height:164.7pt;mso-position-horizontal-relative:page;mso-position-vertical-relative:paragraph;z-index:2824" coordorigin="1153,-358" coordsize="4699,3294">
            <v:group style="position:absolute;left:5743;top:2339;width:107;height:2" coordorigin="5743,2339" coordsize="107,2">
              <v:shape style="position:absolute;left:5743;top:2339;width:107;height:2" coordorigin="5743,2339" coordsize="107,0" path="m5743,2339l5849,2339e" filled="false" stroked="true" strokeweight=".282060pt" strokecolor="#d9d9d9">
                <v:path arrowok="t"/>
              </v:shape>
            </v:group>
            <v:group style="position:absolute;left:5316;top:2339;width:214;height:2" coordorigin="5316,2339" coordsize="214,2">
              <v:shape style="position:absolute;left:5316;top:2339;width:214;height:2" coordorigin="5316,2339" coordsize="214,0" path="m5316,2339l5530,2339e" filled="false" stroked="true" strokeweight=".282060pt" strokecolor="#d9d9d9">
                <v:path arrowok="t"/>
              </v:shape>
            </v:group>
            <v:group style="position:absolute;left:5743;top:1746;width:107;height:2" coordorigin="5743,1746" coordsize="107,2">
              <v:shape style="position:absolute;left:5743;top:1746;width:107;height:2" coordorigin="5743,1746" coordsize="107,0" path="m5743,1746l5849,1746e" filled="false" stroked="true" strokeweight=".282060pt" strokecolor="#d9d9d9">
                <v:path arrowok="t"/>
              </v:shape>
            </v:group>
            <v:group style="position:absolute;left:5316;top:1746;width:214;height:2" coordorigin="5316,1746" coordsize="214,2">
              <v:shape style="position:absolute;left:5316;top:1746;width:214;height:2" coordorigin="5316,1746" coordsize="214,0" path="m5316,1746l5530,1746e" filled="false" stroked="true" strokeweight=".282060pt" strokecolor="#d9d9d9">
                <v:path arrowok="t"/>
              </v:shape>
            </v:group>
            <v:group style="position:absolute;left:5743;top:1152;width:107;height:2" coordorigin="5743,1152" coordsize="107,2">
              <v:shape style="position:absolute;left:5743;top:1152;width:107;height:2" coordorigin="5743,1152" coordsize="107,0" path="m5743,1152l5849,1152e" filled="false" stroked="true" strokeweight=".282060pt" strokecolor="#d9d9d9">
                <v:path arrowok="t"/>
              </v:shape>
            </v:group>
            <v:group style="position:absolute;left:5316;top:1152;width:214;height:2" coordorigin="5316,1152" coordsize="214,2">
              <v:shape style="position:absolute;left:5316;top:1152;width:214;height:2" coordorigin="5316,1152" coordsize="214,0" path="m5316,1152l5530,1152e" filled="false" stroked="true" strokeweight=".282060pt" strokecolor="#d9d9d9">
                <v:path arrowok="t"/>
              </v:shape>
            </v:group>
            <v:group style="position:absolute;left:5743;top:559;width:107;height:2" coordorigin="5743,559" coordsize="107,2">
              <v:shape style="position:absolute;left:5743;top:559;width:107;height:2" coordorigin="5743,559" coordsize="107,0" path="m5743,559l5849,559e" filled="false" stroked="true" strokeweight=".282060pt" strokecolor="#d9d9d9">
                <v:path arrowok="t"/>
              </v:shape>
            </v:group>
            <v:group style="position:absolute;left:5316;top:559;width:214;height:2" coordorigin="5316,559" coordsize="214,2">
              <v:shape style="position:absolute;left:5316;top:559;width:214;height:2" coordorigin="5316,559" coordsize="214,0" path="m5316,559l5530,559e" filled="false" stroked="true" strokeweight=".282060pt" strokecolor="#d9d9d9">
                <v:path arrowok="t"/>
              </v:shape>
            </v:group>
            <v:group style="position:absolute;left:5743;top:-34;width:107;height:2" coordorigin="5743,-34" coordsize="107,2">
              <v:shape style="position:absolute;left:5743;top:-34;width:107;height:2" coordorigin="5743,-34" coordsize="107,0" path="m5743,-34l5849,-34e" filled="false" stroked="true" strokeweight=".282060pt" strokecolor="#d9d9d9">
                <v:path arrowok="t"/>
              </v:shape>
            </v:group>
            <v:group style="position:absolute;left:1156;top:-34;width:4374;height:2" coordorigin="1156,-34" coordsize="4374,2">
              <v:shape style="position:absolute;left:1156;top:-34;width:4374;height:2" coordorigin="1156,-34" coordsize="4374,0" path="m1156,-34l5530,-34e" filled="false" stroked="true" strokeweight=".282060pt" strokecolor="#d9d9d9">
                <v:path arrowok="t"/>
              </v:shape>
            </v:group>
            <v:group style="position:absolute;left:5530;top:-358;width:214;height:3291" coordorigin="5530,-358" coordsize="214,3291">
              <v:shape style="position:absolute;left:5530;top:-358;width:214;height:3291" coordorigin="5530,-358" coordsize="214,3291" path="m5743,2932l5530,2932,5530,-358,5743,-358,5743,2932xe" filled="true" fillcolor="#c00000" stroked="false">
                <v:path arrowok="t"/>
                <v:fill type="solid"/>
              </v:shape>
            </v:group>
            <v:group style="position:absolute;left:4890;top:2339;width:213;height:2" coordorigin="4890,2339" coordsize="213,2">
              <v:shape style="position:absolute;left:4890;top:2339;width:213;height:2" coordorigin="4890,2339" coordsize="213,0" path="m4890,2339l5103,2339e" filled="false" stroked="true" strokeweight=".282060pt" strokecolor="#d9d9d9">
                <v:path arrowok="t"/>
              </v:shape>
            </v:group>
            <v:group style="position:absolute;left:4890;top:1746;width:213;height:2" coordorigin="4890,1746" coordsize="213,2">
              <v:shape style="position:absolute;left:4890;top:1746;width:213;height:2" coordorigin="4890,1746" coordsize="213,0" path="m4890,1746l5103,1746e" filled="false" stroked="true" strokeweight=".282060pt" strokecolor="#d9d9d9">
                <v:path arrowok="t"/>
              </v:shape>
            </v:group>
            <v:group style="position:absolute;left:4890;top:1152;width:213;height:2" coordorigin="4890,1152" coordsize="213,2">
              <v:shape style="position:absolute;left:4890;top:1152;width:213;height:2" coordorigin="4890,1152" coordsize="213,0" path="m4890,1152l5103,1152e" filled="false" stroked="true" strokeweight=".282060pt" strokecolor="#d9d9d9">
                <v:path arrowok="t"/>
              </v:shape>
            </v:group>
            <v:group style="position:absolute;left:4890;top:559;width:213;height:2" coordorigin="4890,559" coordsize="213,2">
              <v:shape style="position:absolute;left:4890;top:559;width:213;height:2" coordorigin="4890,559" coordsize="213,0" path="m4890,559l5103,559e" filled="false" stroked="true" strokeweight=".282060pt" strokecolor="#d9d9d9">
                <v:path arrowok="t"/>
              </v:shape>
            </v:group>
            <v:group style="position:absolute;left:5103;top:118;width:214;height:2815" coordorigin="5103,118" coordsize="214,2815">
              <v:shape style="position:absolute;left:5103;top:118;width:214;height:2815" coordorigin="5103,118" coordsize="214,2815" path="m5316,2932l5103,2932,5103,118,5316,118,5316,2932xe" filled="true" fillcolor="#c00000" stroked="false">
                <v:path arrowok="t"/>
                <v:fill type="solid"/>
              </v:shape>
            </v:group>
            <v:group style="position:absolute;left:4463;top:2339;width:214;height:2" coordorigin="4463,2339" coordsize="214,2">
              <v:shape style="position:absolute;left:4463;top:2339;width:214;height:2" coordorigin="4463,2339" coordsize="214,0" path="m4463,2339l4676,2339e" filled="false" stroked="true" strokeweight=".282060pt" strokecolor="#d9d9d9">
                <v:path arrowok="t"/>
              </v:shape>
            </v:group>
            <v:group style="position:absolute;left:4463;top:1746;width:214;height:2" coordorigin="4463,1746" coordsize="214,2">
              <v:shape style="position:absolute;left:4463;top:1746;width:214;height:2" coordorigin="4463,1746" coordsize="214,0" path="m4463,1746l4676,1746e" filled="false" stroked="true" strokeweight=".282060pt" strokecolor="#d9d9d9">
                <v:path arrowok="t"/>
              </v:shape>
            </v:group>
            <v:group style="position:absolute;left:4463;top:1152;width:214;height:2" coordorigin="4463,1152" coordsize="214,2">
              <v:shape style="position:absolute;left:4463;top:1152;width:214;height:2" coordorigin="4463,1152" coordsize="214,0" path="m4463,1152l4676,1152e" filled="false" stroked="true" strokeweight=".282060pt" strokecolor="#d9d9d9">
                <v:path arrowok="t"/>
              </v:shape>
            </v:group>
            <v:group style="position:absolute;left:1156;top:559;width:3521;height:2" coordorigin="1156,559" coordsize="3521,2">
              <v:shape style="position:absolute;left:1156;top:559;width:3521;height:2" coordorigin="1156,559" coordsize="3521,0" path="m1156,559l4676,559e" filled="false" stroked="true" strokeweight=".282060pt" strokecolor="#d9d9d9">
                <v:path arrowok="t"/>
              </v:shape>
            </v:group>
            <v:group style="position:absolute;left:4676;top:350;width:214;height:2583" coordorigin="4676,350" coordsize="214,2583">
              <v:shape style="position:absolute;left:4676;top:350;width:214;height:2583" coordorigin="4676,350" coordsize="214,2583" path="m4890,2932l4676,2932,4676,350,4890,350,4890,2932xe" filled="true" fillcolor="#c00000" stroked="false">
                <v:path arrowok="t"/>
                <v:fill type="solid"/>
              </v:shape>
            </v:group>
            <v:group style="position:absolute;left:4037;top:2339;width:213;height:2" coordorigin="4037,2339" coordsize="213,2">
              <v:shape style="position:absolute;left:4037;top:2339;width:213;height:2" coordorigin="4037,2339" coordsize="213,0" path="m4037,2339l4249,2339e" filled="false" stroked="true" strokeweight=".282060pt" strokecolor="#d9d9d9">
                <v:path arrowok="t"/>
              </v:shape>
            </v:group>
            <v:group style="position:absolute;left:4037;top:1746;width:213;height:2" coordorigin="4037,1746" coordsize="213,2">
              <v:shape style="position:absolute;left:4037;top:1746;width:213;height:2" coordorigin="4037,1746" coordsize="213,0" path="m4037,1746l4249,1746e" filled="false" stroked="true" strokeweight=".282060pt" strokecolor="#d9d9d9">
                <v:path arrowok="t"/>
              </v:shape>
            </v:group>
            <v:group style="position:absolute;left:4037;top:1152;width:213;height:2" coordorigin="4037,1152" coordsize="213,2">
              <v:shape style="position:absolute;left:4037;top:1152;width:213;height:2" coordorigin="4037,1152" coordsize="213,0" path="m4037,1152l4249,1152e" filled="false" stroked="true" strokeweight=".282060pt" strokecolor="#d9d9d9">
                <v:path arrowok="t"/>
              </v:shape>
            </v:group>
            <v:group style="position:absolute;left:4249;top:682;width:214;height:2250" coordorigin="4249,682" coordsize="214,2250">
              <v:shape style="position:absolute;left:4249;top:682;width:214;height:2250" coordorigin="4249,682" coordsize="214,2250" path="m4463,2932l4249,2932,4249,682,4463,682,4463,2932xe" filled="true" fillcolor="#c00000" stroked="false">
                <v:path arrowok="t"/>
                <v:fill type="solid"/>
              </v:shape>
            </v:group>
            <v:group style="position:absolute;left:3610;top:2339;width:214;height:2" coordorigin="3610,2339" coordsize="214,2">
              <v:shape style="position:absolute;left:3610;top:2339;width:214;height:2" coordorigin="3610,2339" coordsize="214,0" path="m3610,2339l3823,2339e" filled="false" stroked="true" strokeweight=".282060pt" strokecolor="#d9d9d9">
                <v:path arrowok="t"/>
              </v:shape>
            </v:group>
            <v:group style="position:absolute;left:3610;top:1746;width:214;height:2" coordorigin="3610,1746" coordsize="214,2">
              <v:shape style="position:absolute;left:3610;top:1746;width:214;height:2" coordorigin="3610,1746" coordsize="214,0" path="m3610,1746l3823,1746e" filled="false" stroked="true" strokeweight=".282060pt" strokecolor="#d9d9d9">
                <v:path arrowok="t"/>
              </v:shape>
            </v:group>
            <v:group style="position:absolute;left:2756;top:1152;width:1067;height:2" coordorigin="2756,1152" coordsize="1067,2">
              <v:shape style="position:absolute;left:2756;top:1152;width:1067;height:2" coordorigin="2756,1152" coordsize="1067,0" path="m2756,1152l3823,1152e" filled="false" stroked="true" strokeweight=".282060pt" strokecolor="#d9d9d9">
                <v:path arrowok="t"/>
              </v:shape>
            </v:group>
            <v:group style="position:absolute;left:3823;top:1071;width:214;height:1862" coordorigin="3823,1071" coordsize="214,1862">
              <v:shape style="position:absolute;left:3823;top:1071;width:214;height:1862" coordorigin="3823,1071" coordsize="214,1862" path="m4037,2932l3823,2932,3823,1071,4037,1071,4037,2932xe" filled="true" fillcolor="#c00000" stroked="false">
                <v:path arrowok="t"/>
                <v:fill type="solid"/>
              </v:shape>
            </v:group>
            <v:group style="position:absolute;left:3183;top:2339;width:214;height:2" coordorigin="3183,2339" coordsize="214,2">
              <v:shape style="position:absolute;left:3183;top:2339;width:214;height:2" coordorigin="3183,2339" coordsize="214,0" path="m3183,2339l3396,2339e" filled="false" stroked="true" strokeweight=".282060pt" strokecolor="#d9d9d9">
                <v:path arrowok="t"/>
              </v:shape>
            </v:group>
            <v:group style="position:absolute;left:3183;top:1746;width:214;height:2" coordorigin="3183,1746" coordsize="214,2">
              <v:shape style="position:absolute;left:3183;top:1746;width:214;height:2" coordorigin="3183,1746" coordsize="214,0" path="m3183,1746l3396,1746e" filled="false" stroked="true" strokeweight=".282060pt" strokecolor="#d9d9d9">
                <v:path arrowok="t"/>
              </v:shape>
            </v:group>
            <v:group style="position:absolute;left:3396;top:1516;width:214;height:1416" coordorigin="3396,1516" coordsize="214,1416">
              <v:shape style="position:absolute;left:3396;top:1516;width:214;height:1416" coordorigin="3396,1516" coordsize="214,1416" path="m3610,2932l3396,2932,3396,1516,3610,1516,3610,2932xe" filled="true" fillcolor="#c00000" stroked="false">
                <v:path arrowok="t"/>
                <v:fill type="solid"/>
              </v:shape>
            </v:group>
            <v:group style="position:absolute;left:2756;top:2339;width:214;height:2" coordorigin="2756,2339" coordsize="214,2">
              <v:shape style="position:absolute;left:2756;top:2339;width:214;height:2" coordorigin="2756,2339" coordsize="214,0" path="m2756,2339l2970,2339e" filled="false" stroked="true" strokeweight=".282060pt" strokecolor="#d9d9d9">
                <v:path arrowok="t"/>
              </v:shape>
            </v:group>
            <v:group style="position:absolute;left:2756;top:1746;width:214;height:2" coordorigin="2756,1746" coordsize="214,2">
              <v:shape style="position:absolute;left:2756;top:1746;width:214;height:2" coordorigin="2756,1746" coordsize="214,0" path="m2756,1746l2970,1746e" filled="false" stroked="true" strokeweight=".282060pt" strokecolor="#d9d9d9">
                <v:path arrowok="t"/>
              </v:shape>
            </v:group>
            <v:group style="position:absolute;left:2970;top:1342;width:213;height:1590" coordorigin="2970,1342" coordsize="213,1590">
              <v:shape style="position:absolute;left:2970;top:1342;width:213;height:1590" coordorigin="2970,1342" coordsize="213,1590" path="m3183,2932l2970,2932,2970,1342,3183,1342,3183,2932xe" filled="true" fillcolor="#c00000" stroked="false">
                <v:path arrowok="t"/>
                <v:fill type="solid"/>
              </v:shape>
            </v:group>
            <v:group style="position:absolute;left:2329;top:2339;width:214;height:2" coordorigin="2329,2339" coordsize="214,2">
              <v:shape style="position:absolute;left:2329;top:2339;width:214;height:2" coordorigin="2329,2339" coordsize="214,0" path="m2329,2339l2543,2339e" filled="false" stroked="true" strokeweight=".282060pt" strokecolor="#d9d9d9">
                <v:path arrowok="t"/>
              </v:shape>
            </v:group>
            <v:group style="position:absolute;left:2329;top:1746;width:214;height:2" coordorigin="2329,1746" coordsize="214,2">
              <v:shape style="position:absolute;left:2329;top:1746;width:214;height:2" coordorigin="2329,1746" coordsize="214,0" path="m2329,1746l2543,1746e" filled="false" stroked="true" strokeweight=".282060pt" strokecolor="#d9d9d9">
                <v:path arrowok="t"/>
              </v:shape>
            </v:group>
            <v:group style="position:absolute;left:2329;top:1152;width:214;height:2" coordorigin="2329,1152" coordsize="214,2">
              <v:shape style="position:absolute;left:2329;top:1152;width:214;height:2" coordorigin="2329,1152" coordsize="214,0" path="m2329,1152l2543,1152e" filled="false" stroked="true" strokeweight=".282060pt" strokecolor="#d9d9d9">
                <v:path arrowok="t"/>
              </v:shape>
            </v:group>
            <v:group style="position:absolute;left:2543;top:977;width:214;height:1956" coordorigin="2543,977" coordsize="214,1956">
              <v:shape style="position:absolute;left:2543;top:977;width:214;height:1956" coordorigin="2543,977" coordsize="214,1956" path="m2756,2932l2543,2932,2543,977,2756,977,2756,2932xe" filled="true" fillcolor="#c00000" stroked="false">
                <v:path arrowok="t"/>
                <v:fill type="solid"/>
              </v:shape>
            </v:group>
            <v:group style="position:absolute;left:1903;top:2339;width:213;height:2" coordorigin="1903,2339" coordsize="213,2">
              <v:shape style="position:absolute;left:1903;top:2339;width:213;height:2" coordorigin="1903,2339" coordsize="213,0" path="m1903,2339l2116,2339e" filled="false" stroked="true" strokeweight=".282060pt" strokecolor="#d9d9d9">
                <v:path arrowok="t"/>
              </v:shape>
            </v:group>
            <v:group style="position:absolute;left:1903;top:1746;width:213;height:2" coordorigin="1903,1746" coordsize="213,2">
              <v:shape style="position:absolute;left:1903;top:1746;width:213;height:2" coordorigin="1903,1746" coordsize="213,0" path="m1903,1746l2116,1746e" filled="false" stroked="true" strokeweight=".282060pt" strokecolor="#d9d9d9">
                <v:path arrowok="t"/>
              </v:shape>
            </v:group>
            <v:group style="position:absolute;left:1903;top:1152;width:213;height:2" coordorigin="1903,1152" coordsize="213,2">
              <v:shape style="position:absolute;left:1903;top:1152;width:213;height:2" coordorigin="1903,1152" coordsize="213,0" path="m1903,1152l2116,1152e" filled="false" stroked="true" strokeweight=".282060pt" strokecolor="#d9d9d9">
                <v:path arrowok="t"/>
              </v:shape>
            </v:group>
            <v:group style="position:absolute;left:2116;top:913;width:214;height:2020" coordorigin="2116,913" coordsize="214,2020">
              <v:shape style="position:absolute;left:2116;top:913;width:214;height:2020" coordorigin="2116,913" coordsize="214,2020" path="m2329,2932l2116,2932,2116,913,2329,913,2329,2932xe" filled="true" fillcolor="#c00000" stroked="false">
                <v:path arrowok="t"/>
                <v:fill type="solid"/>
              </v:shape>
            </v:group>
            <v:group style="position:absolute;left:1476;top:2339;width:214;height:2" coordorigin="1476,2339" coordsize="214,2">
              <v:shape style="position:absolute;left:1476;top:2339;width:214;height:2" coordorigin="1476,2339" coordsize="214,0" path="m1476,2339l1690,2339e" filled="false" stroked="true" strokeweight=".282060pt" strokecolor="#d9d9d9">
                <v:path arrowok="t"/>
              </v:shape>
            </v:group>
            <v:group style="position:absolute;left:1476;top:1746;width:214;height:2" coordorigin="1476,1746" coordsize="214,2">
              <v:shape style="position:absolute;left:1476;top:1746;width:214;height:2" coordorigin="1476,1746" coordsize="214,0" path="m1476,1746l1690,1746e" filled="false" stroked="true" strokeweight=".282060pt" strokecolor="#d9d9d9">
                <v:path arrowok="t"/>
              </v:shape>
            </v:group>
            <v:group style="position:absolute;left:1156;top:1152;width:534;height:2" coordorigin="1156,1152" coordsize="534,2">
              <v:shape style="position:absolute;left:1156;top:1152;width:534;height:2" coordorigin="1156,1152" coordsize="534,0" path="m1156,1152l1690,1152e" filled="false" stroked="true" strokeweight=".282060pt" strokecolor="#d9d9d9">
                <v:path arrowok="t"/>
              </v:shape>
            </v:group>
            <v:group style="position:absolute;left:1690;top:1033;width:214;height:1900" coordorigin="1690,1033" coordsize="214,1900">
              <v:shape style="position:absolute;left:1690;top:1033;width:214;height:1900" coordorigin="1690,1033" coordsize="214,1900" path="m1903,2932l1690,2932,1690,1033,1903,1033,1903,2932xe" filled="true" fillcolor="#c00000" stroked="false">
                <v:path arrowok="t"/>
                <v:fill type="solid"/>
              </v:shape>
            </v:group>
            <v:group style="position:absolute;left:1156;top:2339;width:107;height:2" coordorigin="1156,2339" coordsize="107,2">
              <v:shape style="position:absolute;left:1156;top:2339;width:107;height:2" coordorigin="1156,2339" coordsize="107,0" path="m1156,2339l1263,2339e" filled="false" stroked="true" strokeweight=".282060pt" strokecolor="#d9d9d9">
                <v:path arrowok="t"/>
              </v:shape>
            </v:group>
            <v:group style="position:absolute;left:1156;top:1746;width:107;height:2" coordorigin="1156,1746" coordsize="107,2">
              <v:shape style="position:absolute;left:1156;top:1746;width:107;height:2" coordorigin="1156,1746" coordsize="107,0" path="m1156,1746l1263,1746e" filled="false" stroked="true" strokeweight=".282060pt" strokecolor="#d9d9d9">
                <v:path arrowok="t"/>
              </v:shape>
            </v:group>
            <v:group style="position:absolute;left:1263;top:1647;width:214;height:1286" coordorigin="1263,1647" coordsize="214,1286">
              <v:shape style="position:absolute;left:1263;top:1647;width:214;height:1286" coordorigin="1263,1647" coordsize="214,1286" path="m1476,2932l1263,2932,1263,1647,1476,1647,1476,2932xe" filled="true" fillcolor="#c00000" stroked="false">
                <v:path arrowok="t"/>
                <v:fill type="solid"/>
              </v:shape>
            </v:group>
            <v:group style="position:absolute;left:1156;top:2932;width:4694;height:2" coordorigin="1156,2932" coordsize="4694,2">
              <v:shape style="position:absolute;left:1156;top:2932;width:4694;height:2" coordorigin="1156,2932" coordsize="4694,0" path="m1156,2932l5849,2932e" filled="false" stroked="true" strokeweight=".282060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6.0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498"/>
            <w:col w:w="66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5"/>
          <w:szCs w:val="25"/>
        </w:rPr>
      </w:pPr>
    </w:p>
    <w:p>
      <w:pPr>
        <w:spacing w:after="0" w:line="240" w:lineRule="auto"/>
        <w:rPr>
          <w:rFonts w:ascii="Calibri" w:hAnsi="Calibri" w:cs="Calibri" w:eastAsia="Calibri"/>
          <w:sz w:val="25"/>
          <w:szCs w:val="2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326.920959pt;margin-top:-23.526947pt;width:245.05pt;height:74.850pt;mso-position-horizontal-relative:page;mso-position-vertical-relative:paragraph;z-index:2848" coordorigin="6538,-471" coordsize="4901,1497">
            <v:group style="position:absolute;left:6541;top:743;width:4896;height:2" coordorigin="6541,743" coordsize="4896,2">
              <v:shape style="position:absolute;left:6541;top:743;width:4896;height:2" coordorigin="6541,743" coordsize="4896,0" path="m6541,743l11436,743e" filled="false" stroked="true" strokeweight=".287794pt" strokecolor="#d9d9d9">
                <v:path arrowok="t"/>
              </v:shape>
            </v:group>
            <v:group style="position:absolute;left:6541;top:59;width:4896;height:2" coordorigin="6541,59" coordsize="4896,2">
              <v:shape style="position:absolute;left:6541;top:59;width:4896;height:2" coordorigin="6541,59" coordsize="4896,0" path="m6541,59l11436,59e" filled="false" stroked="true" strokeweight=".287794pt" strokecolor="#d9d9d9">
                <v:path arrowok="t"/>
              </v:shape>
            </v:group>
            <v:group style="position:absolute;left:6745;top:-10;width:4488;height:753" coordorigin="6745,-10" coordsize="4488,753">
              <v:shape style="position:absolute;left:6745;top:-10;width:4488;height:753" coordorigin="6745,-10" coordsize="4488,753" path="m6745,-10l7152,58,7561,401,7969,606,8376,469,8785,195,9193,127,9600,195,10009,538,10417,742,10824,674,11233,606e" filled="false" stroked="true" strokeweight="1.38943pt" strokecolor="#000000">
                <v:path arrowok="t"/>
                <v:stroke dashstyle="longDash"/>
              </v:shape>
            </v:group>
            <v:group style="position:absolute;left:6745;top:-457;width:4488;height:1132" coordorigin="6745,-457" coordsize="4488,1132">
              <v:shape style="position:absolute;left:6745;top:-457;width:4488;height:1132" coordorigin="6745,-457" coordsize="4488,1132" path="m6745,195l6806,182,6867,166,6888,160,6908,155,6969,139,7030,127,7092,122,7112,123,7173,131,7234,148,7296,173,7357,204,7418,239,7479,278,7540,318,7602,364,7663,427,7704,474,7724,498,7744,522,7785,568,7846,627,7908,666,7948,675,7969,674,8030,648,8091,595,8132,548,8173,494,8214,436,8254,375,8275,344,8295,313,8316,282,8336,252,8356,223,8377,195,8397,167,8438,104,8479,35,8520,-37,8540,-74,8560,-111,8601,-182,8642,-250,8683,-311,8724,-364,8785,-420,8846,-449,8907,-457,8928,-455,8989,-442,9050,-418,9111,-390,9132,-380,9152,-370,9172,-361,9193,-352,9213,-343,9274,-306,9335,-261,9397,-211,9417,-194,9478,-147,9539,-107,9601,-78,9662,-66,9682,-65,9703,-66,9764,-72,9805,-78,9825,-82,9886,-90,9927,-92,9947,-91,10009,-78,10070,-50,10131,-10,10192,38,10233,71,10253,87,10315,135,10376,175,10437,203,10498,224,10559,240,10621,251,10682,258,10743,262,10804,264,10825,264,10845,263,10906,259,10967,250,11029,238,11090,225,11110,220,11131,216,11151,211,11171,207,11192,203,11212,199,11233,195e" filled="false" stroked="true" strokeweight="1.38756pt" strokecolor="#7e7e7e">
                <v:path arrowok="t"/>
              </v:shape>
            </v:group>
            <v:group style="position:absolute;left:6745;top:-352;width:2448;height:1364" coordorigin="6745,-352" coordsize="2448,1364">
              <v:shape style="position:absolute;left:6745;top:-352;width:2448;height:1364" coordorigin="6745,-352" coordsize="2448,1364" path="m6745,-352l6806,-325,6867,-301,6888,-294,6908,-286,6969,-262,7030,-234,7092,-196,7153,-147,7214,-83,7255,-34,7296,19,7336,76,7377,135,7418,195,7438,225,7459,256,7500,315,7540,373,7561,400,7581,428,7622,488,7663,550,7704,614,7724,646,7765,708,7806,768,7846,824,7887,873,7948,933,8010,972,8071,997,8132,1010,8173,1012,8193,1011,8254,1000,8316,979,8377,948,8438,899,8499,831,8540,777,8581,721,8601,692,8622,664,8662,607,8703,555,8744,508,8806,452,8873,407,8944,369,9014,336,9080,309,9119,294,9137,287,9154,281,9168,275,9182,269,9193,264e" filled="false" stroked="true" strokeweight="1.377366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5.0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498"/>
            <w:col w:w="6671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sz w:val="9"/>
        </w:rPr>
      </w:r>
    </w:p>
    <w:p>
      <w:pPr>
        <w:spacing w:line="240" w:lineRule="auto" w:before="6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554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4.0</w:t>
      </w:r>
      <w:r>
        <w:rPr>
          <w:rFonts w:ascii="Calibri"/>
          <w:sz w:val="9"/>
        </w:rPr>
      </w: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560,000</w:t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86"/>
        <w:ind w:left="633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3.0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540,000</w:t>
      </w:r>
      <w:r>
        <w:rPr>
          <w:rFonts w:ascii="Calibri"/>
          <w:sz w:val="9"/>
        </w:rPr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520,000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628" w:val="left" w:leader="none"/>
          <w:tab w:pos="1055" w:val="left" w:leader="none"/>
          <w:tab w:pos="1482" w:val="left" w:leader="none"/>
          <w:tab w:pos="1908" w:val="left" w:leader="none"/>
          <w:tab w:pos="2335" w:val="left" w:leader="none"/>
          <w:tab w:pos="2762" w:val="left" w:leader="none"/>
          <w:tab w:pos="3188" w:val="left" w:leader="none"/>
          <w:tab w:pos="3615" w:val="left" w:leader="none"/>
          <w:tab w:pos="4042" w:val="left" w:leader="none"/>
          <w:tab w:pos="4468" w:val="left" w:leader="none"/>
        </w:tabs>
        <w:spacing w:before="52"/>
        <w:ind w:left="202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before="86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2.0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529" w:val="left" w:leader="none"/>
          <w:tab w:pos="919" w:val="left" w:leader="none"/>
          <w:tab w:pos="1340" w:val="left" w:leader="none"/>
          <w:tab w:pos="1735" w:val="left" w:leader="none"/>
          <w:tab w:pos="2167" w:val="left" w:leader="none"/>
          <w:tab w:pos="2575" w:val="left" w:leader="none"/>
        </w:tabs>
        <w:spacing w:before="89"/>
        <w:ind w:left="128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shape style="position:absolute;margin-left:468.621094pt;margin-top:5.696518pt;width:97.2pt;height:16.9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"/>
                    <w:gridCol w:w="401"/>
                    <w:gridCol w:w="413"/>
                    <w:gridCol w:w="408"/>
                    <w:gridCol w:w="287"/>
                  </w:tblGrid>
                  <w:tr>
                    <w:trPr>
                      <w:trHeight w:val="130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21"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9"/>
                          </w:rPr>
                          <w:t>A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1"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9"/>
                          </w:rPr>
                          <w:t>S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4"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9"/>
                          </w:rPr>
                          <w:t>O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right="1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9"/>
                          </w:rPr>
                          <w:t>N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2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174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9"/>
                          </w:rPr>
                          <w:t>D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4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2019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9"/>
        </w:rPr>
        <w:t>J</w:t>
        <w:tab/>
      </w:r>
      <w:r>
        <w:rPr>
          <w:rFonts w:ascii="Calibri"/>
          <w:color w:val="585858"/>
          <w:sz w:val="9"/>
        </w:rPr>
        <w:t>F</w:t>
        <w:tab/>
      </w:r>
      <w:r>
        <w:rPr>
          <w:rFonts w:ascii="Calibri"/>
          <w:color w:val="585858"/>
          <w:sz w:val="9"/>
        </w:rPr>
        <w:t>M</w:t>
        <w:tab/>
        <w:t>A</w:t>
        <w:tab/>
        <w:t>M</w:t>
        <w:tab/>
        <w:t>J</w:t>
        <w:tab/>
        <w:t>J</w:t>
      </w:r>
      <w:r>
        <w:rPr>
          <w:rFonts w:ascii="Calibri"/>
          <w:sz w:val="9"/>
        </w:rPr>
      </w:r>
    </w:p>
    <w:p>
      <w:pPr>
        <w:spacing w:before="77"/>
        <w:ind w:left="162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02"/>
          <w:sz w:val="9"/>
        </w:rPr>
      </w:r>
      <w:r>
        <w:rPr>
          <w:rFonts w:ascii="Calibri"/>
          <w:color w:val="585858"/>
          <w:w w:val="102"/>
          <w:sz w:val="9"/>
          <w:u w:val="thick" w:color="000000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color w:val="585858"/>
          <w:sz w:val="9"/>
        </w:rPr>
        <w:t>         </w:t>
      </w:r>
      <w:r>
        <w:rPr>
          <w:rFonts w:ascii="Calibri"/>
          <w:color w:val="585858"/>
          <w:spacing w:val="-10"/>
          <w:sz w:val="9"/>
        </w:rPr>
        <w:t> </w:t>
      </w:r>
      <w:r>
        <w:rPr>
          <w:rFonts w:ascii="Calibri"/>
          <w:color w:val="585858"/>
          <w:spacing w:val="-1"/>
          <w:sz w:val="9"/>
        </w:rPr>
        <w:t>2017</w:t>
      </w:r>
      <w:r>
        <w:rPr>
          <w:rFonts w:ascii="Calibri"/>
          <w:color w:val="585858"/>
          <w:sz w:val="9"/>
        </w:rPr>
        <w:t>              </w:t>
      </w:r>
      <w:r>
        <w:rPr>
          <w:rFonts w:ascii="Calibri"/>
          <w:color w:val="585858"/>
          <w:spacing w:val="6"/>
          <w:sz w:val="9"/>
        </w:rPr>
        <w:t> </w:t>
      </w:r>
      <w:r>
        <w:rPr>
          <w:rFonts w:ascii="Calibri"/>
          <w:color w:val="585858"/>
          <w:spacing w:val="6"/>
          <w:sz w:val="9"/>
          <w:u w:val="thick" w:color="7E7E7E"/>
        </w:rPr>
      </w:r>
      <w:r>
        <w:rPr>
          <w:rFonts w:ascii="Calibri"/>
          <w:color w:val="585858"/>
          <w:spacing w:val="6"/>
          <w:sz w:val="9"/>
        </w:rPr>
      </w:r>
      <w:r>
        <w:rPr>
          <w:rFonts w:ascii="Calibri"/>
          <w:color w:val="585858"/>
          <w:spacing w:val="-1"/>
          <w:sz w:val="9"/>
        </w:rPr>
        <w:t>2018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9"/>
          <w:sz w:val="9"/>
        </w:rPr>
        <w:t> </w:t>
      </w:r>
      <w:r>
        <w:rPr>
          <w:rFonts w:ascii="Calibri"/>
          <w:color w:val="585858"/>
          <w:spacing w:val="9"/>
          <w:w w:val="102"/>
          <w:sz w:val="9"/>
        </w:rPr>
      </w:r>
      <w:r>
        <w:rPr>
          <w:rFonts w:ascii="Calibri"/>
          <w:color w:val="585858"/>
          <w:w w:val="102"/>
          <w:sz w:val="9"/>
          <w:u w:val="thick" w:color="C00000"/>
        </w:rPr>
        <w:t> </w:t>
      </w:r>
      <w:r>
        <w:rPr>
          <w:rFonts w:ascii="Calibri"/>
          <w:color w:val="585858"/>
          <w:w w:val="102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4" w:equalWidth="0">
            <w:col w:w="1071" w:space="40"/>
            <w:col w:w="4583" w:space="40"/>
            <w:col w:w="829" w:space="40"/>
            <w:col w:w="5637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1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74864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6"/>
        <w:gridCol w:w="618"/>
        <w:gridCol w:w="711"/>
        <w:gridCol w:w="628"/>
        <w:gridCol w:w="768"/>
        <w:gridCol w:w="614"/>
        <w:gridCol w:w="694"/>
        <w:gridCol w:w="617"/>
        <w:gridCol w:w="793"/>
        <w:gridCol w:w="638"/>
        <w:gridCol w:w="676"/>
        <w:gridCol w:w="754"/>
      </w:tblGrid>
      <w:tr>
        <w:trPr>
          <w:trHeight w:val="638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Micro Area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1"/>
              <w:ind w:left="28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27" w:right="0" w:firstLine="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2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3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1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34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06" w:right="0" w:hanging="1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0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2"/>
              <w:ind w:left="37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12" w:right="0" w:firstLine="8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4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9,113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16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12,118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36,117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68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Camden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Calhoun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sz w:val="16"/>
        </w:rPr>
      </w:r>
    </w:p>
    <w:p>
      <w:pPr>
        <w:spacing w:line="196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 Micro = Boone &amp; Newton counties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 Micro = Hempstead &amp; Nevada counties</w:t>
      </w:r>
      <w:r>
        <w:rPr>
          <w:rFonts w:ascii="Segoe UI"/>
          <w:color w:val="231F20"/>
          <w:sz w:val="16"/>
        </w:rPr>
        <w:t> </w:t>
      </w:r>
      <w:r>
        <w:rPr>
          <w:rFonts w:ascii="Segoe UI"/>
          <w:color w:val="231F20"/>
          <w:sz w:val="16"/>
        </w:rPr>
        <w:t>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z w:val="16"/>
        </w:rPr>
        <w:t> Micro = Greene County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Russellville Micro =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z w:val="16"/>
        </w:rPr>
        <w:t> &amp; </w:t>
      </w:r>
      <w:r>
        <w:rPr>
          <w:rFonts w:ascii="Segoe UI"/>
          <w:color w:val="231F20"/>
          <w:spacing w:val="-4"/>
          <w:sz w:val="16"/>
        </w:rPr>
        <w:t>Yell</w:t>
      </w:r>
      <w:r>
        <w:rPr>
          <w:rFonts w:ascii="Segoe UI"/>
          <w:color w:val="231F20"/>
          <w:sz w:val="16"/>
        </w:rPr>
        <w:t> 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74576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4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08;top:9702;width:1043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21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July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June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July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5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785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38,703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38,777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100,531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35,455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0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74528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598"/>
        <w:gridCol w:w="766"/>
        <w:gridCol w:w="962"/>
        <w:gridCol w:w="766"/>
        <w:gridCol w:w="598"/>
        <w:gridCol w:w="734"/>
        <w:gridCol w:w="933"/>
        <w:gridCol w:w="763"/>
        <w:gridCol w:w="598"/>
        <w:gridCol w:w="754"/>
      </w:tblGrid>
      <w:tr>
        <w:trPr>
          <w:trHeight w:val="652" w:hRule="exact"/>
        </w:trPr>
        <w:tc>
          <w:tcPr>
            <w:tcW w:w="25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position w:val="2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w w:val="95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firstLine="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9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6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 w:before="8"/>
              <w:ind w:left="259" w:right="56" w:firstLine="8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138,519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132,117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3,111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9,113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55,980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22,111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1,111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5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74480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15"/>
          <w:szCs w:val="15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</w:rPr>
              <w:t>County</w:t>
              <w:tab/>
            </w:r>
            <w:r>
              <w:rPr>
                <w:rFonts w:ascii="Segoe UI"/>
                <w:b/>
                <w:color w:val="231F20"/>
                <w:w w:val="95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firstLine="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3" w:right="0" w:firstLine="8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188,076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193,872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193,906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58,990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57,214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57,728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127,928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1266" w:right="1274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1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Between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June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July,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increased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70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75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counties.</w:t>
      </w:r>
      <w:r>
        <w:rPr>
          <w:rFonts w:ascii="Segoe UI" w:hAnsi="Segoe UI" w:cs="Segoe UI" w:eastAsia="Segoe UI"/>
          <w:color w:val="231F20"/>
          <w:spacing w:val="59"/>
        </w:rPr>
        <w:t> </w:t>
      </w:r>
      <w:r>
        <w:rPr>
          <w:rFonts w:ascii="Segoe UI" w:hAnsi="Segoe UI" w:cs="Segoe UI" w:eastAsia="Segoe UI"/>
          <w:color w:val="231F20"/>
        </w:rPr>
        <w:t>Three</w:t>
      </w:r>
      <w:r>
        <w:rPr>
          <w:rFonts w:ascii="Segoe UI" w:hAnsi="Segoe UI" w:cs="Segoe UI" w:eastAsia="Segoe UI"/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counties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posted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declines,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while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two</w:t>
      </w:r>
      <w:r>
        <w:rPr>
          <w:rFonts w:ascii="Segoe UI" w:hAnsi="Segoe UI" w:cs="Segoe UI" w:eastAsia="Segoe UI"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were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unchanged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over-the-month.</w:t>
      </w:r>
      <w:r>
        <w:rPr>
          <w:rFonts w:ascii="Segoe UI" w:hAnsi="Segoe UI" w:cs="Segoe UI" w:eastAsia="Segoe UI"/>
          <w:color w:val="231F20"/>
          <w:spacing w:val="59"/>
        </w:rPr>
        <w:t> </w:t>
      </w:r>
      <w:r>
        <w:rPr>
          <w:rFonts w:ascii="Segoe UI" w:hAnsi="Segoe UI" w:cs="Segoe UI" w:eastAsia="Segoe UI"/>
          <w:color w:val="231F20"/>
        </w:rPr>
        <w:t>Jobless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ranged</w:t>
      </w:r>
      <w:r>
        <w:rPr>
          <w:rFonts w:ascii="Segoe UI" w:hAnsi="Segoe UI" w:cs="Segoe UI" w:eastAsia="Segoe UI"/>
          <w:color w:val="231F20"/>
          <w:w w:val="99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low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2.7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Madison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Washington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counties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high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7.7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Chicot</w:t>
      </w:r>
      <w:r>
        <w:rPr>
          <w:rFonts w:ascii="Segoe UI" w:hAnsi="Segoe UI" w:cs="Segoe UI" w:eastAsia="Segoe UI"/>
          <w:color w:val="231F2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County.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July,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  <w:spacing w:val="-1"/>
        </w:rPr>
        <w:t>twenty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17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  <w:color w:val="231F20"/>
          <w:spacing w:val="33"/>
        </w:rPr>
        <w:t> </w:t>
      </w:r>
      <w:r>
        <w:rPr>
          <w:rFonts w:ascii="Segoe UI"/>
          <w:color w:val="231F20"/>
        </w:rPr>
        <w:t>That</w:t>
      </w:r>
      <w:r>
        <w:rPr>
          <w:rFonts w:ascii="Segoe UI"/>
          <w:color w:val="231F20"/>
          <w:spacing w:val="16"/>
        </w:rPr>
        <w:t> </w:t>
      </w:r>
      <w:r>
        <w:rPr>
          <w:rFonts w:ascii="Segoe UI"/>
          <w:color w:val="231F20"/>
          <w:spacing w:val="-1"/>
        </w:rPr>
        <w:t>is</w:t>
      </w:r>
      <w:r>
        <w:rPr>
          <w:rFonts w:ascii="Segoe UI"/>
          <w:color w:val="231F20"/>
          <w:spacing w:val="17"/>
        </w:rPr>
        <w:t> </w:t>
      </w:r>
      <w:r>
        <w:rPr>
          <w:rFonts w:ascii="Segoe UI"/>
          <w:color w:val="231F20"/>
        </w:rPr>
        <w:t>down</w:t>
      </w:r>
      <w:r>
        <w:rPr>
          <w:rFonts w:ascii="Segoe UI"/>
          <w:color w:val="231F20"/>
          <w:spacing w:val="27"/>
          <w:w w:val="99"/>
        </w:rPr>
        <w:t> </w:t>
      </w:r>
      <w:r>
        <w:rPr>
          <w:rFonts w:ascii="Segoe UI"/>
          <w:color w:val="231F20"/>
        </w:rPr>
        <w:t>from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31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June.</w:t>
      </w:r>
      <w:r>
        <w:rPr>
          <w:rFonts w:ascii="Segoe UI"/>
          <w:color w:val="231F20"/>
          <w:spacing w:val="57"/>
        </w:rPr>
        <w:t> </w:t>
      </w:r>
      <w:r>
        <w:rPr>
          <w:rFonts w:ascii="Segoe UI"/>
          <w:color w:val="231F20"/>
          <w:spacing w:val="-5"/>
        </w:rPr>
        <w:t>Two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jobless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21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percent,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up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from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one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county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last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month.</w:t>
      </w:r>
      <w:r>
        <w:rPr>
          <w:rFonts w:ascii="Segoe UI"/>
        </w:rPr>
      </w:r>
    </w:p>
    <w:p>
      <w:pPr>
        <w:pStyle w:val="BodyText"/>
        <w:spacing w:line="280" w:lineRule="exact" w:before="175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Compared to July 2018, unemployment rates have declined in 39 Arkansas counties.  Rates in 33</w:t>
      </w:r>
      <w:r>
        <w:rPr>
          <w:rFonts w:ascii="Segoe UI"/>
        </w:rPr>
      </w:r>
    </w:p>
    <w:p>
      <w:pPr>
        <w:pStyle w:val="BodyText"/>
        <w:spacing w:line="280" w:lineRule="exact" w:before="0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  <w:spacing w:val="-1"/>
        </w:rPr>
        <w:t>increased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over-the-year,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three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</w:rPr>
        <w:t>unchanged.</w:t>
      </w:r>
      <w:r>
        <w:rPr>
          <w:rFonts w:ascii="Segoe UI"/>
        </w:rPr>
      </w:r>
    </w:p>
    <w:p>
      <w:pPr>
        <w:spacing w:after="0" w:line="280" w:lineRule="exact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72704" coordorigin="0,14947" coordsize="12240,893">
            <v:shape style="position:absolute;left:0;top:14947;width:12240;height:893" type="#_x0000_t75" stroked="false">
              <v:imagedata r:id="rId24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00" w:lineRule="atLeast"/>
        <w:ind w:left="2204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05.25pt;height:275.95pt;mso-position-horizontal-relative:char;mso-position-vertical-relative:line" coordorigin="0,0" coordsize="8105,5519">
            <v:shape style="position:absolute;left:0;top:0;width:8105;height:5519" type="#_x0000_t75" stroked="false">
              <v:imagedata r:id="rId28" o:title=""/>
            </v:shape>
            <v:shape style="position:absolute;left:410;top:188;width:42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63;top:211;width:40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04;top:156;width:38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65;top:152;width:26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92;top:263;width:38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52;top:237;width:57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70;top:325;width:41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62;top:295;width:38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79;top:494;width:35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19;top:598;width:29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35;top:569;width:43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52;top:689;width:50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3;top:780;width:71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34;top:715;width:57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092;top:868;width:45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57;top:887;width:40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19;top:969;width:35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45;top:1031;width:84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40;top:1008;width:1651;height:140" type="#_x0000_t202" filled="false" stroked="false">
              <v:textbox inset="0,0,0,0">
                <w:txbxContent>
                  <w:p>
                    <w:pPr>
                      <w:tabs>
                        <w:tab w:pos="972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position w:val="2"/>
                        <w:sz w:val="12"/>
                      </w:rPr>
                      <w:t>Craighead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3;top:1395;width:55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29;top:1424;width:52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94;top:1408;width:62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05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11;top:1424;width:50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987;top:1515;width:48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62;top:1476;width:54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95;top:1417;width:49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67;top:1655;width:30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99;top:1902;width:48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85;top:1857;width:35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7;top:2010;width:59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87;top:1983;width:37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61;top:1918;width:34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720;top:1997;width:62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04;top:2091;width:52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34;top:2120;width:55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98;top:2318;width:21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17;top:2289;width:64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63;top:2374;width:31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27;top:2543;width:31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25;top:2591;width:38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23;top:2709;width:1150;height:121" type="#_x0000_t202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</w:tabs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95;top:2679;width:21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20;top:2878;width:37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21;top:2829;width:45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177;top:3050;width:75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76;top:2988;width:47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9;top:3131;width:26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956;top:3229;width:44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7;top:3486;width:46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25;top:3421;width:1291;height:140" type="#_x0000_t202" filled="false" stroked="false">
              <v:textbox inset="0,0,0,0">
                <w:txbxContent>
                  <w:p>
                    <w:pPr>
                      <w:tabs>
                        <w:tab w:pos="956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position w:val="2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46;top:3473;width:56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70;top:3440;width:564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465;top:3639;width:25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0;top:3895;width:37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43;top:3817;width:31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70;top:3944;width:37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44;top:3964;width:44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00;top:4058;width:58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95;top:4159;width:37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2;top:4364;width:1525;height:124" type="#_x0000_t202" filled="false" stroked="false">
              <v:textbox inset="0,0,0,0">
                <w:txbxContent>
                  <w:p>
                    <w:pPr>
                      <w:tabs>
                        <w:tab w:pos="850" w:val="left" w:leader="none"/>
                      </w:tabs>
                      <w:spacing w:line="11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941;top:4426;width:44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64;top:4536;width:53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71;top:4591;width:50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78;top:4543;width:30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66;top:4790;width:45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33;top:4992;width:1549;height:238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7" w:lineRule="exact" w:before="0"/>
                      <w:ind w:left="358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Lafayette</w:t>
                    </w:r>
                    <w:r>
                      <w:rPr>
                        <w:rFonts w:ascii="Arial"/>
                        <w:b/>
                        <w:spacing w:val="15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08;top:5060;width:38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06;top:5203;width:35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42;top:5154;width:40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75;top:4222;width:1856;height:1258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1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12" w:lineRule="auto" w:before="96"/>
                      <w:ind w:left="493" w:right="526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&lt;</w:t>
                    </w:r>
                    <w:r>
                      <w:rPr>
                        <w:rFonts w:ascii="Arial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-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 3.0%</w:t>
                    </w:r>
                    <w:r>
                      <w:rPr>
                        <w:rFonts w:ascii="Arial"/>
                        <w:spacing w:val="24"/>
                        <w:w w:val="108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3"/>
                      <w:ind w:left="493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5"/>
                      <w:ind w:left="493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&gt;</w:t>
                    </w:r>
                    <w:r>
                      <w:rPr>
                        <w:rFonts w:ascii="Arial"/>
                        <w:spacing w:val="-9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7"/>
        <w:rPr>
          <w:rFonts w:ascii="Segoe UI" w:hAnsi="Segoe UI" w:cs="Segoe UI" w:eastAsia="Segoe UI"/>
          <w:b/>
          <w:bCs/>
          <w:sz w:val="6"/>
          <w:szCs w:val="6"/>
        </w:rPr>
      </w:pPr>
    </w:p>
    <w:p>
      <w:pPr>
        <w:spacing w:before="3"/>
        <w:ind w:left="2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10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0"/>
        </w:rPr>
        <w:t>July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8"/>
        </w:rPr>
        <w:t> </w:t>
      </w:r>
      <w:r>
        <w:rPr>
          <w:rFonts w:ascii="Segoe UI Semibold"/>
          <w:b/>
          <w:color w:val="D2232A"/>
          <w:spacing w:val="13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326"/>
        <w:gridCol w:w="1069"/>
        <w:gridCol w:w="1002"/>
        <w:gridCol w:w="1412"/>
        <w:gridCol w:w="922"/>
        <w:gridCol w:w="949"/>
        <w:gridCol w:w="1281"/>
        <w:gridCol w:w="1254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0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4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5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7.7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70880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5"/>
          <w:szCs w:val="15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66"/>
        <w:gridCol w:w="598"/>
        <w:gridCol w:w="779"/>
        <w:gridCol w:w="975"/>
        <w:gridCol w:w="766"/>
        <w:gridCol w:w="598"/>
        <w:gridCol w:w="715"/>
        <w:gridCol w:w="911"/>
        <w:gridCol w:w="721"/>
        <w:gridCol w:w="643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</w:rPr>
              <w:t>LWDA</w:t>
              <w:tab/>
            </w:r>
            <w:r>
              <w:rPr>
                <w:rFonts w:ascii="Segoe UI"/>
                <w:b/>
                <w:color w:val="231F20"/>
                <w:spacing w:val="-3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firstLine="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3" w:right="0" w:firstLine="8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259,319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249,966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248,871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248,313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100,531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88,551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118,030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333,357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331,888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323,083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316,139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87,836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127,411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1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29"/>
          <w:footerReference w:type="default" r:id="rId30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6928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6952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6976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7048" coordorigin="0,14947" coordsize="12240,893">
            <v:shape style="position:absolute;left:0;top:14947;width:12240;height:893" type="#_x0000_t75" stroked="false">
              <v:imagedata r:id="rId32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5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76712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76688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7666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7664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7661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7659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7656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7654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7652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7644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7642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7640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76760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4.363312pt;margin-top:40.903362pt;width:91pt;height:22pt;mso-position-horizontal-relative:page;mso-position-vertical-relative:page;z-index:-27673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July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7649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4.363312pt;margin-top:40.903362pt;width:91pt;height:22pt;mso-position-horizontal-relative:page;mso-position-vertical-relative:page;z-index:-27647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July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7637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4.363312pt;margin-top:40.903362pt;width:91pt;height:22pt;mso-position-horizontal-relative:page;mso-position-vertical-relative:page;z-index:-27635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July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7632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84.363312pt;margin-top:40.903362pt;width:91pt;height:22pt;mso-position-horizontal-relative:page;mso-position-vertical-relative:page;z-index:-27630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July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12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30"/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17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9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hyperlink" Target="http://www.discover.arkansas.gov/" TargetMode="External"/><Relationship Id="rId16" Type="http://schemas.openxmlformats.org/officeDocument/2006/relationships/header" Target="header1.xml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image" Target="media/image15.jpeg"/><Relationship Id="rId25" Type="http://schemas.openxmlformats.org/officeDocument/2006/relationships/footer" Target="footer5.xml"/><Relationship Id="rId26" Type="http://schemas.openxmlformats.org/officeDocument/2006/relationships/header" Target="header3.xml"/><Relationship Id="rId27" Type="http://schemas.openxmlformats.org/officeDocument/2006/relationships/footer" Target="footer6.xml"/><Relationship Id="rId28" Type="http://schemas.openxmlformats.org/officeDocument/2006/relationships/image" Target="media/image16.png"/><Relationship Id="rId29" Type="http://schemas.openxmlformats.org/officeDocument/2006/relationships/header" Target="header4.xml"/><Relationship Id="rId30" Type="http://schemas.openxmlformats.org/officeDocument/2006/relationships/footer" Target="footer7.xml"/><Relationship Id="rId31" Type="http://schemas.openxmlformats.org/officeDocument/2006/relationships/image" Target="media/image17.png"/><Relationship Id="rId32" Type="http://schemas.openxmlformats.org/officeDocument/2006/relationships/image" Target="media/image14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2019-08-28T10:35:46Z</dcterms:created>
  <dcterms:modified xsi:type="dcterms:W3CDTF">2019-08-28T10:35:46Z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2019-08-27T00:00:00Z</vt:filetime>
  </property>
  <property fmtid="{D5CDD505-2E9C-101B-9397-08002B2CF9AE}" pid="3" name="LastSaved">
    <vt:filetime>2019-08-28T00:00:00Z</vt:filetime>
  </property>
</Properties>
</file>